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3F51A3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9A6014">
        <w:rPr>
          <w:rFonts w:ascii="Verdana" w:hAnsi="Verdana"/>
          <w:i/>
          <w:sz w:val="20"/>
          <w:lang w:val="en-GB"/>
        </w:rPr>
        <w:t xml:space="preserve">Thursday </w:t>
      </w:r>
      <w:r w:rsidR="004224DD">
        <w:rPr>
          <w:rFonts w:ascii="Verdana" w:hAnsi="Verdana"/>
          <w:i/>
          <w:sz w:val="20"/>
          <w:lang w:val="en-GB"/>
        </w:rPr>
        <w:t>7th</w:t>
      </w:r>
      <w:r w:rsidR="00003812">
        <w:rPr>
          <w:rFonts w:ascii="Verdana" w:hAnsi="Verdana"/>
          <w:i/>
          <w:sz w:val="20"/>
          <w:lang w:val="en-GB"/>
        </w:rPr>
        <w:t xml:space="preserve"> </w:t>
      </w:r>
      <w:r w:rsidR="004224DD">
        <w:rPr>
          <w:rFonts w:ascii="Verdana" w:hAnsi="Verdana"/>
          <w:i/>
          <w:sz w:val="20"/>
          <w:lang w:val="en-GB"/>
        </w:rPr>
        <w:t>January 2010</w:t>
      </w:r>
      <w:r w:rsidR="00BA609D">
        <w:rPr>
          <w:rFonts w:ascii="Verdana" w:hAnsi="Verdana"/>
          <w:i/>
          <w:sz w:val="20"/>
          <w:lang w:val="en-GB"/>
        </w:rPr>
        <w:t xml:space="preserve"> – 1</w:t>
      </w:r>
      <w:r w:rsidR="00E74BEE">
        <w:rPr>
          <w:rFonts w:ascii="Verdana" w:hAnsi="Verdana"/>
          <w:i/>
          <w:sz w:val="20"/>
          <w:lang w:val="en-GB"/>
        </w:rPr>
        <w:t>1</w:t>
      </w:r>
      <w:r w:rsidR="00BA609D">
        <w:rPr>
          <w:rFonts w:ascii="Verdana" w:hAnsi="Verdana"/>
          <w:i/>
          <w:sz w:val="20"/>
          <w:lang w:val="en-GB"/>
        </w:rPr>
        <w:t>:</w:t>
      </w:r>
      <w:r w:rsidR="009A6014">
        <w:rPr>
          <w:rFonts w:ascii="Verdana" w:hAnsi="Verdana"/>
          <w:i/>
          <w:sz w:val="20"/>
          <w:lang w:val="en-GB"/>
        </w:rPr>
        <w:t>0</w:t>
      </w:r>
      <w:r w:rsidR="00BA609D">
        <w:rPr>
          <w:rFonts w:ascii="Verdana" w:hAnsi="Verdana"/>
          <w:i/>
          <w:sz w:val="20"/>
          <w:lang w:val="en-GB"/>
        </w:rPr>
        <w:t xml:space="preserve">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424C22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>
        <w:rPr>
          <w:rFonts w:ascii="Verdana" w:hAnsi="Verdana"/>
          <w:sz w:val="20"/>
          <w:lang w:val="en-GB"/>
        </w:rPr>
        <w:t>David Coles</w:t>
      </w:r>
    </w:p>
    <w:p w:rsidR="00003812" w:rsidRDefault="00003812" w:rsidP="00003812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Krishnam Raju Vathsavai </w:t>
      </w:r>
    </w:p>
    <w:p w:rsidR="00003812" w:rsidRDefault="00003812" w:rsidP="009A6014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 xml:space="preserve">Mcmullen </w:t>
      </w:r>
    </w:p>
    <w:p w:rsidR="009A6014" w:rsidRDefault="009A6014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4224DD" w:rsidRDefault="004224DD" w:rsidP="00507BB9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Nigel Chilcott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003812" w:rsidRDefault="00BA609D" w:rsidP="00003812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003812" w:rsidRPr="00BA609D">
        <w:rPr>
          <w:rFonts w:ascii="Verdana" w:hAnsi="Verdana"/>
          <w:sz w:val="20"/>
          <w:lang w:val="en-GB"/>
        </w:rPr>
        <w:t xml:space="preserve">Gary </w:t>
      </w:r>
      <w:r w:rsidR="00003812">
        <w:rPr>
          <w:rFonts w:ascii="Verdana" w:hAnsi="Verdana"/>
          <w:sz w:val="20"/>
          <w:lang w:val="en-GB"/>
        </w:rPr>
        <w:t>Battersby (double booked on another meeting)</w:t>
      </w:r>
    </w:p>
    <w:p w:rsidR="004224DD" w:rsidRDefault="004224DD" w:rsidP="004224D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4224DD" w:rsidRDefault="004224DD" w:rsidP="004224D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>Ashok Kumar</w:t>
      </w:r>
      <w:r>
        <w:rPr>
          <w:rFonts w:ascii="Verdana" w:hAnsi="Verdana"/>
          <w:sz w:val="20"/>
          <w:lang w:val="en-GB"/>
        </w:rPr>
        <w:t xml:space="preserve"> Reddy </w:t>
      </w:r>
    </w:p>
    <w:p w:rsidR="00E300C5" w:rsidRDefault="00E300C5" w:rsidP="00003812">
      <w:pPr>
        <w:rPr>
          <w:rFonts w:ascii="Verdana" w:hAnsi="Verdana"/>
          <w:sz w:val="20"/>
          <w:lang w:val="en-GB"/>
        </w:rPr>
      </w:pP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003812">
        <w:rPr>
          <w:rFonts w:ascii="Verdana" w:hAnsi="Verdana"/>
          <w:sz w:val="20"/>
          <w:lang w:val="en-GB"/>
        </w:rPr>
        <w:t>10</w:t>
      </w:r>
      <w:r w:rsidR="00003812" w:rsidRPr="00003812">
        <w:rPr>
          <w:rFonts w:ascii="Verdana" w:hAnsi="Verdana"/>
          <w:sz w:val="20"/>
          <w:vertAlign w:val="superscript"/>
          <w:lang w:val="en-GB"/>
        </w:rPr>
        <w:t>th</w:t>
      </w:r>
      <w:r w:rsidR="009A6014">
        <w:rPr>
          <w:rFonts w:ascii="Verdana" w:hAnsi="Verdana"/>
          <w:sz w:val="20"/>
          <w:lang w:val="en-GB"/>
        </w:rPr>
        <w:t xml:space="preserve"> December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8141A5" w:rsidRDefault="008141A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 xml:space="preserve">Andy Johnstone is has been appointed SAN BAU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 xml:space="preserve"> representative.  Please direct any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>-related queries to Andy</w:t>
      </w:r>
    </w:p>
    <w:p w:rsidR="004224DD" w:rsidRDefault="004224DD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7E2C59">
        <w:rPr>
          <w:rFonts w:ascii="Verdana" w:hAnsi="Verdana"/>
          <w:sz w:val="20"/>
          <w:lang w:val="en-GB"/>
        </w:rPr>
        <w:t>Please ensure you logon to MS Communicator when online</w:t>
      </w:r>
    </w:p>
    <w:p w:rsidR="007E2C59" w:rsidRDefault="007E2C59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Make sure the team – esp. Your Manager – knows if you will be unavailable for work for any given day.</w:t>
      </w:r>
    </w:p>
    <w:p w:rsidR="00427B91" w:rsidRDefault="00427B91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E300C5" w:rsidRDefault="00E300C5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A11E5B" w:rsidRDefault="00427B91" w:rsidP="00424C22">
      <w:pPr>
        <w:pStyle w:val="Heading1"/>
        <w:rPr>
          <w:sz w:val="20"/>
          <w:szCs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7E2C59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proofErr w:type="spellStart"/>
      <w:r>
        <w:rPr>
          <w:rFonts w:ascii="Verdana" w:hAnsi="Verdana"/>
          <w:sz w:val="20"/>
          <w:lang w:val="en-GB"/>
        </w:rPr>
        <w:t>Planview</w:t>
      </w:r>
      <w:proofErr w:type="spellEnd"/>
      <w:r>
        <w:rPr>
          <w:rFonts w:ascii="Verdana" w:hAnsi="Verdana"/>
          <w:sz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lang w:val="en-GB"/>
        </w:rPr>
        <w:t>cutoff</w:t>
      </w:r>
      <w:proofErr w:type="spellEnd"/>
      <w:r>
        <w:rPr>
          <w:rFonts w:ascii="Verdana" w:hAnsi="Verdana"/>
          <w:sz w:val="20"/>
          <w:lang w:val="en-GB"/>
        </w:rPr>
        <w:t xml:space="preserve"> for 2009 is Friday January 8</w:t>
      </w:r>
      <w:r w:rsidRPr="007E2C59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</w:t>
      </w:r>
    </w:p>
    <w:p w:rsidR="00F31B35" w:rsidRDefault="007E2C59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Terry </w:t>
      </w:r>
      <w:proofErr w:type="spellStart"/>
      <w:r>
        <w:rPr>
          <w:rFonts w:ascii="Verdana" w:hAnsi="Verdana"/>
          <w:sz w:val="20"/>
          <w:lang w:val="en-GB"/>
        </w:rPr>
        <w:t>O’leary</w:t>
      </w:r>
      <w:proofErr w:type="spellEnd"/>
      <w:r>
        <w:rPr>
          <w:rFonts w:ascii="Verdana" w:hAnsi="Verdana"/>
          <w:sz w:val="20"/>
          <w:lang w:val="en-GB"/>
        </w:rPr>
        <w:t xml:space="preserve"> in Warsaw this week</w:t>
      </w:r>
    </w:p>
    <w:p w:rsidR="00F31B35" w:rsidRDefault="007E2C59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NC</w:t>
      </w:r>
      <w:r w:rsidR="00F31B35">
        <w:rPr>
          <w:rFonts w:ascii="Verdana" w:hAnsi="Verdana"/>
          <w:sz w:val="20"/>
          <w:lang w:val="en-GB"/>
        </w:rPr>
        <w:t xml:space="preserve"> </w:t>
      </w:r>
      <w:r>
        <w:rPr>
          <w:rFonts w:ascii="Verdana" w:hAnsi="Verdana"/>
          <w:sz w:val="20"/>
          <w:lang w:val="en-GB"/>
        </w:rPr>
        <w:t>reminded everyone to continue with the</w:t>
      </w:r>
      <w:r w:rsidR="00424C22">
        <w:rPr>
          <w:rFonts w:ascii="Verdana" w:hAnsi="Verdana"/>
          <w:sz w:val="20"/>
          <w:lang w:val="en-GB"/>
        </w:rPr>
        <w:t xml:space="preserve"> “Daily Update” E-Mails</w:t>
      </w:r>
      <w:r w:rsidR="00F31B35">
        <w:rPr>
          <w:rFonts w:ascii="Verdana" w:hAnsi="Verdana"/>
          <w:sz w:val="20"/>
          <w:lang w:val="en-GB"/>
        </w:rPr>
        <w:t xml:space="preserve"> </w:t>
      </w:r>
    </w:p>
    <w:p w:rsidR="007E2C59" w:rsidRDefault="007E2C59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EOY appraisals to be completed by end of January</w:t>
      </w:r>
    </w:p>
    <w:p w:rsidR="007E2C59" w:rsidRDefault="007E2C59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“Comp” dates TBA</w:t>
      </w:r>
    </w:p>
    <w:p w:rsidR="007E2C59" w:rsidRDefault="008D1AD7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Take more notice of advertised timescales within RFCs we are required to approve.  A 2-day timescale for a 15 minute job is no longer acceptable</w:t>
      </w:r>
    </w:p>
    <w:p w:rsidR="008D1AD7" w:rsidRDefault="008D1AD7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Per Diem travel allowance has been reduced to $65</w:t>
      </w:r>
    </w:p>
    <w:p w:rsidR="008D1AD7" w:rsidRDefault="008D1AD7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No development tools are to be implemented within the infrastructure unless approved by CATE</w:t>
      </w:r>
    </w:p>
    <w:p w:rsidR="008D1AD7" w:rsidRDefault="008D1AD7" w:rsidP="008D1AD7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Personal broadband expenses are no longer reclaimable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4224DD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The next big Storage delivery will be from EMC.  This storage will be available for use in March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9176F8" w:rsidRPr="000B2441" w:rsidRDefault="009176F8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Andy sent out an E-Mail detailing how to search for closed Aperture tickets.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BE08BF" w:rsidP="00BE08B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 </w:t>
      </w:r>
      <w:r w:rsidR="00216C16">
        <w:rPr>
          <w:rFonts w:ascii="Verdana" w:hAnsi="Verdana"/>
          <w:sz w:val="20"/>
          <w:lang w:val="en-GB"/>
        </w:rPr>
        <w:t xml:space="preserve">– </w:t>
      </w:r>
      <w:r w:rsidR="004224DD">
        <w:rPr>
          <w:rFonts w:ascii="Verdana" w:hAnsi="Verdana"/>
          <w:sz w:val="20"/>
          <w:lang w:val="en-GB"/>
        </w:rPr>
        <w:t>79</w:t>
      </w:r>
      <w:r>
        <w:rPr>
          <w:rFonts w:ascii="Verdana" w:hAnsi="Verdana"/>
          <w:sz w:val="20"/>
          <w:lang w:val="en-GB"/>
        </w:rPr>
        <w:t xml:space="preserve"> in queue</w:t>
      </w:r>
      <w:r w:rsidR="00216C16">
        <w:rPr>
          <w:rFonts w:ascii="Verdana" w:hAnsi="Verdana"/>
          <w:sz w:val="20"/>
          <w:lang w:val="en-GB"/>
        </w:rPr>
        <w:t xml:space="preserve"> – </w:t>
      </w:r>
      <w:r w:rsidR="008141A5">
        <w:rPr>
          <w:rFonts w:ascii="Verdana" w:hAnsi="Verdana"/>
          <w:sz w:val="20"/>
          <w:lang w:val="en-GB"/>
        </w:rPr>
        <w:t>40</w:t>
      </w:r>
      <w:r>
        <w:rPr>
          <w:rFonts w:ascii="Verdana" w:hAnsi="Verdana"/>
          <w:sz w:val="20"/>
          <w:lang w:val="en-GB"/>
        </w:rPr>
        <w:t xml:space="preserve"> reviewed/</w:t>
      </w:r>
      <w:proofErr w:type="spellStart"/>
      <w:r>
        <w:rPr>
          <w:rFonts w:ascii="Verdana" w:hAnsi="Verdana"/>
          <w:sz w:val="20"/>
          <w:lang w:val="en-GB"/>
        </w:rPr>
        <w:t>actioned</w:t>
      </w:r>
      <w:proofErr w:type="spellEnd"/>
      <w:r>
        <w:rPr>
          <w:rFonts w:ascii="Verdana" w:hAnsi="Verdana"/>
          <w:sz w:val="20"/>
          <w:lang w:val="en-GB"/>
        </w:rPr>
        <w:t xml:space="preserve"> and closed this week</w:t>
      </w:r>
      <w:r w:rsidR="00216C16">
        <w:rPr>
          <w:rFonts w:ascii="Verdana" w:hAnsi="Verdana"/>
          <w:sz w:val="20"/>
          <w:lang w:val="en-GB"/>
        </w:rPr>
        <w:t xml:space="preserve">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Scheduled “Forsythe” disk reclaims</w:t>
      </w:r>
    </w:p>
    <w:p w:rsidR="004224DD" w:rsidRDefault="004224DD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9176F8">
        <w:rPr>
          <w:rFonts w:ascii="Verdana" w:hAnsi="Verdana"/>
          <w:sz w:val="20"/>
          <w:lang w:val="en-GB"/>
        </w:rPr>
        <w:t>6</w:t>
      </w:r>
      <w:r w:rsidR="004224DD">
        <w:rPr>
          <w:rFonts w:ascii="Verdana" w:hAnsi="Verdana"/>
          <w:sz w:val="20"/>
          <w:lang w:val="en-GB"/>
        </w:rPr>
        <w:t>3</w:t>
      </w:r>
      <w:r>
        <w:rPr>
          <w:rFonts w:ascii="Verdana" w:hAnsi="Verdana"/>
          <w:sz w:val="20"/>
          <w:lang w:val="en-GB"/>
        </w:rPr>
        <w:t xml:space="preserve"> in queue. 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216C16" w:rsidRPr="008141A5" w:rsidRDefault="007E2C59" w:rsidP="00E0124A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Faulty bus in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>
        <w:rPr>
          <w:rFonts w:ascii="Verdana" w:hAnsi="Verdana"/>
          <w:sz w:val="20"/>
          <w:lang w:val="en-GB"/>
        </w:rPr>
        <w:t xml:space="preserve"> disk array in RDC.  Reseat (or possibly a replacement) has been scheduled for Friday 8</w:t>
      </w:r>
      <w:r w:rsidRPr="007E2C59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</w:t>
      </w: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p w:rsidR="00003812" w:rsidRDefault="00003812">
      <w:pPr>
        <w:rPr>
          <w:rFonts w:ascii="Verdana" w:hAnsi="Verdana"/>
          <w:sz w:val="20"/>
          <w:lang w:val="en-GB"/>
        </w:rPr>
      </w:pPr>
    </w:p>
    <w:p w:rsidR="00003812" w:rsidRDefault="007E2C59" w:rsidP="00003812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We need to start working out – with a view to publishing to our customers – a SAN SLA.  All ideas welcome. </w:t>
      </w:r>
    </w:p>
    <w:sectPr w:rsidR="00003812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03812"/>
    <w:rsid w:val="000108A5"/>
    <w:rsid w:val="000B2441"/>
    <w:rsid w:val="001920D0"/>
    <w:rsid w:val="00216C16"/>
    <w:rsid w:val="002C72F2"/>
    <w:rsid w:val="002E2E4A"/>
    <w:rsid w:val="0034439F"/>
    <w:rsid w:val="003F51A3"/>
    <w:rsid w:val="004224DD"/>
    <w:rsid w:val="00424C22"/>
    <w:rsid w:val="00427B91"/>
    <w:rsid w:val="0043250F"/>
    <w:rsid w:val="00507BB9"/>
    <w:rsid w:val="0056267F"/>
    <w:rsid w:val="005D1173"/>
    <w:rsid w:val="005E077A"/>
    <w:rsid w:val="006B203F"/>
    <w:rsid w:val="00786DB1"/>
    <w:rsid w:val="007E2C59"/>
    <w:rsid w:val="007F370B"/>
    <w:rsid w:val="007F727B"/>
    <w:rsid w:val="008141A5"/>
    <w:rsid w:val="008C4F62"/>
    <w:rsid w:val="008D1AD7"/>
    <w:rsid w:val="008F5843"/>
    <w:rsid w:val="009176F8"/>
    <w:rsid w:val="009555B9"/>
    <w:rsid w:val="009A6014"/>
    <w:rsid w:val="00A11E5B"/>
    <w:rsid w:val="00A4240A"/>
    <w:rsid w:val="00BA609D"/>
    <w:rsid w:val="00BC7CEE"/>
    <w:rsid w:val="00BE08BF"/>
    <w:rsid w:val="00C76FEB"/>
    <w:rsid w:val="00D13D92"/>
    <w:rsid w:val="00DA5BAC"/>
    <w:rsid w:val="00E0124A"/>
    <w:rsid w:val="00E300C5"/>
    <w:rsid w:val="00E74BEE"/>
    <w:rsid w:val="00ED1146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7</TotalTime>
  <Pages>2</Pages>
  <Words>370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2009-12-03T11:03:00Z</cp:lastPrinted>
  <dcterms:created xsi:type="dcterms:W3CDTF">2010-01-08T17:57:00Z</dcterms:created>
  <dcterms:modified xsi:type="dcterms:W3CDTF">2010-01-08T17:57:00Z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