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5D1173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 w:rsidR="00427B91"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0108A5">
        <w:rPr>
          <w:rFonts w:ascii="Verdana" w:hAnsi="Verdana"/>
          <w:i/>
          <w:sz w:val="20"/>
          <w:lang w:val="en-GB"/>
        </w:rPr>
        <w:t>Friday</w:t>
      </w:r>
      <w:r w:rsidR="00BA609D">
        <w:rPr>
          <w:rFonts w:ascii="Verdana" w:hAnsi="Verdana"/>
          <w:i/>
          <w:sz w:val="20"/>
          <w:lang w:val="en-GB"/>
        </w:rPr>
        <w:t xml:space="preserve"> </w:t>
      </w:r>
      <w:r w:rsidR="00D13D92">
        <w:rPr>
          <w:rFonts w:ascii="Verdana" w:hAnsi="Verdana"/>
          <w:i/>
          <w:sz w:val="20"/>
          <w:lang w:val="en-GB"/>
        </w:rPr>
        <w:t>30th</w:t>
      </w:r>
      <w:r w:rsidR="00BA609D">
        <w:rPr>
          <w:rFonts w:ascii="Verdana" w:hAnsi="Verdana"/>
          <w:i/>
          <w:sz w:val="20"/>
          <w:lang w:val="en-GB"/>
        </w:rPr>
        <w:t xml:space="preserve"> October 2009 – 1</w:t>
      </w:r>
      <w:r w:rsidR="00D13D92">
        <w:rPr>
          <w:rFonts w:ascii="Verdana" w:hAnsi="Verdana"/>
          <w:i/>
          <w:sz w:val="20"/>
          <w:lang w:val="en-GB"/>
        </w:rPr>
        <w:t>1</w:t>
      </w:r>
      <w:r w:rsidR="00BA609D">
        <w:rPr>
          <w:rFonts w:ascii="Verdana" w:hAnsi="Verdana"/>
          <w:i/>
          <w:sz w:val="20"/>
          <w:lang w:val="en-GB"/>
        </w:rPr>
        <w:t xml:space="preserve">:00 </w:t>
      </w:r>
      <w:r w:rsidR="00D13D92">
        <w:rPr>
          <w:rFonts w:ascii="Verdana" w:hAnsi="Verdana"/>
          <w:i/>
          <w:sz w:val="20"/>
          <w:lang w:val="en-GB"/>
        </w:rPr>
        <w:t>GMT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507BB9" w:rsidRDefault="00427B91" w:rsidP="00507BB9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507BB9" w:rsidRPr="00BA609D">
        <w:rPr>
          <w:rFonts w:ascii="Verdana" w:hAnsi="Verdana"/>
          <w:sz w:val="20"/>
          <w:lang w:val="en-GB"/>
        </w:rPr>
        <w:t xml:space="preserve">Gary </w:t>
      </w:r>
      <w:r w:rsidR="00507BB9">
        <w:rPr>
          <w:rFonts w:ascii="Verdana" w:hAnsi="Verdana"/>
          <w:sz w:val="20"/>
          <w:lang w:val="en-GB"/>
        </w:rPr>
        <w:t>Battersby</w:t>
      </w:r>
    </w:p>
    <w:p w:rsidR="00507BB9" w:rsidRDefault="00507BB9" w:rsidP="00507BB9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David Coles</w:t>
      </w:r>
    </w:p>
    <w:p w:rsidR="00507BB9" w:rsidRDefault="00507BB9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r>
        <w:rPr>
          <w:rFonts w:ascii="Verdana" w:hAnsi="Verdana"/>
          <w:sz w:val="20"/>
          <w:lang w:val="en-GB"/>
        </w:rPr>
        <w:t>Johnstone</w:t>
      </w:r>
    </w:p>
    <w:p w:rsidR="00BA609D" w:rsidRDefault="000108A5" w:rsidP="000108A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>Mcmullen</w:t>
      </w:r>
      <w:r w:rsidR="00BA609D" w:rsidRPr="00BA609D">
        <w:rPr>
          <w:rFonts w:ascii="Verdana" w:hAnsi="Verdana"/>
          <w:sz w:val="20"/>
          <w:lang w:val="en-GB"/>
        </w:rPr>
        <w:t xml:space="preserve"> </w:t>
      </w:r>
    </w:p>
    <w:p w:rsidR="00BA609D" w:rsidRDefault="00507BB9" w:rsidP="00BA609D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Krishnam Raju Vathsavai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BA609D" w:rsidRDefault="00BA609D" w:rsidP="00BA609D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</w:p>
    <w:p w:rsidR="00BA609D" w:rsidRDefault="00507BB9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>Ashok Kumar</w:t>
      </w:r>
      <w:r>
        <w:rPr>
          <w:rFonts w:ascii="Verdana" w:hAnsi="Verdana"/>
          <w:sz w:val="20"/>
          <w:lang w:val="en-GB"/>
        </w:rPr>
        <w:t xml:space="preserve"> Reddy</w:t>
      </w:r>
    </w:p>
    <w:p w:rsidR="00507BB9" w:rsidRPr="00BA609D" w:rsidRDefault="00507BB9" w:rsidP="00507BB9">
      <w:pPr>
        <w:ind w:left="1440" w:firstLine="720"/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 xml:space="preserve">Thursday </w:t>
      </w:r>
      <w:r w:rsidR="00507BB9">
        <w:rPr>
          <w:rFonts w:ascii="Verdana" w:hAnsi="Verdana"/>
          <w:sz w:val="20"/>
          <w:lang w:val="en-GB"/>
        </w:rPr>
        <w:t>5</w:t>
      </w:r>
      <w:r w:rsidR="00507BB9" w:rsidRPr="00507BB9">
        <w:rPr>
          <w:rFonts w:ascii="Verdana" w:hAnsi="Verdana"/>
          <w:sz w:val="20"/>
          <w:vertAlign w:val="superscript"/>
          <w:lang w:val="en-GB"/>
        </w:rPr>
        <w:t>th</w:t>
      </w:r>
      <w:r w:rsidR="00507BB9">
        <w:rPr>
          <w:rFonts w:ascii="Verdana" w:hAnsi="Verdana"/>
          <w:sz w:val="20"/>
          <w:lang w:val="en-GB"/>
        </w:rPr>
        <w:t xml:space="preserve"> November</w:t>
      </w:r>
      <w:r w:rsidR="00BA609D">
        <w:rPr>
          <w:rFonts w:ascii="Verdana" w:hAnsi="Verdana"/>
          <w:sz w:val="20"/>
          <w:lang w:val="en-GB"/>
        </w:rPr>
        <w:t xml:space="preserve">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 xml:space="preserve">12:00 </w:t>
      </w:r>
      <w:r w:rsidR="00507BB9">
        <w:rPr>
          <w:rFonts w:ascii="Verdana" w:hAnsi="Verdana"/>
          <w:sz w:val="20"/>
          <w:lang w:val="en-GB"/>
        </w:rPr>
        <w:t>GMT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2E2E4A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2E2E4A">
        <w:rPr>
          <w:rFonts w:ascii="Verdana" w:hAnsi="Verdana"/>
          <w:sz w:val="20"/>
          <w:lang w:val="en-GB"/>
        </w:rPr>
        <w:t>GTMS Self Assessment needs to be filled in by EVERYONE by end of October</w:t>
      </w:r>
    </w:p>
    <w:p w:rsidR="002E2E4A" w:rsidRDefault="002E2E4A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Make sure PLANVIEW is completed before midday Monday for the previous week</w:t>
      </w:r>
    </w:p>
    <w:p w:rsidR="00D13D92" w:rsidRDefault="00D13D92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PLEASE keep a record of all Apertures processed, VTs closed, RFC’s raised / completed.  These statistics are required for the weekly SMART report.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A11E5B" w:rsidRDefault="00427B91" w:rsidP="00A11E5B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A11E5B" w:rsidRDefault="00A11E5B" w:rsidP="00A11E5B">
      <w:pPr>
        <w:rPr>
          <w:sz w:val="20"/>
          <w:szCs w:val="20"/>
          <w:lang w:val="en-GB"/>
        </w:rPr>
      </w:pP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2E2E4A" w:rsidP="006B203F">
      <w:pPr>
        <w:ind w:left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G</w:t>
      </w:r>
      <w:r w:rsidR="00507BB9">
        <w:rPr>
          <w:rFonts w:ascii="Verdana" w:hAnsi="Verdana"/>
          <w:sz w:val="20"/>
          <w:lang w:val="en-GB"/>
        </w:rPr>
        <w:t>B</w:t>
      </w:r>
      <w:r>
        <w:rPr>
          <w:rFonts w:ascii="Verdana" w:hAnsi="Verdana"/>
          <w:sz w:val="20"/>
          <w:lang w:val="en-GB"/>
        </w:rPr>
        <w:t xml:space="preserve"> </w:t>
      </w:r>
      <w:r w:rsidR="00507BB9">
        <w:rPr>
          <w:rFonts w:ascii="Verdana" w:hAnsi="Verdana"/>
          <w:sz w:val="20"/>
          <w:lang w:val="en-GB"/>
        </w:rPr>
        <w:t>reiterated the importance of all SAN BAU members completing and submitting their GTMS personal assessments by cob Friday 30</w:t>
      </w:r>
      <w:r w:rsidR="00507BB9" w:rsidRPr="00507BB9">
        <w:rPr>
          <w:rFonts w:ascii="Verdana" w:hAnsi="Verdana"/>
          <w:sz w:val="20"/>
          <w:vertAlign w:val="superscript"/>
          <w:lang w:val="en-GB"/>
        </w:rPr>
        <w:t>th</w:t>
      </w:r>
      <w:r w:rsidR="00507BB9">
        <w:rPr>
          <w:rFonts w:ascii="Verdana" w:hAnsi="Verdana"/>
          <w:sz w:val="20"/>
          <w:lang w:val="en-GB"/>
        </w:rPr>
        <w:t xml:space="preserve"> October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507BB9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10TB non-replicated allocation to happen over three weekends starting 7/8 November. 6 TB in RDC, 4 TB in CGC.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0B2441" w:rsidRPr="000B2441" w:rsidRDefault="000B2441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0B2441">
        <w:rPr>
          <w:rFonts w:ascii="Verdana" w:hAnsi="Verdana"/>
          <w:sz w:val="20"/>
          <w:lang w:val="en-GB"/>
        </w:rPr>
        <w:t>BE AWARE! SRDF operations on environments that have mixed disk (EMC &amp; HDS) are under investigation.  Apparently, EMC disk becomes invisible to the O/S after the SRDF operation completes.  Only way to make disk visible is to unmask and re-mask.  Further investigations pending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507BB9" w:rsidP="00216C16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65</w:t>
      </w:r>
      <w:r w:rsidR="00216C16">
        <w:rPr>
          <w:rFonts w:ascii="Verdana" w:hAnsi="Verdana"/>
          <w:sz w:val="20"/>
          <w:lang w:val="en-GB"/>
        </w:rPr>
        <w:t xml:space="preserve"> on Monday – 4</w:t>
      </w:r>
      <w:r>
        <w:rPr>
          <w:rFonts w:ascii="Verdana" w:hAnsi="Verdana"/>
          <w:sz w:val="20"/>
          <w:lang w:val="en-GB"/>
        </w:rPr>
        <w:t>5</w:t>
      </w:r>
      <w:r w:rsidR="00216C16">
        <w:rPr>
          <w:rFonts w:ascii="Verdana" w:hAnsi="Verdana"/>
          <w:sz w:val="20"/>
          <w:lang w:val="en-GB"/>
        </w:rPr>
        <w:t xml:space="preserve"> Today – </w:t>
      </w:r>
      <w:r>
        <w:rPr>
          <w:rFonts w:ascii="Verdana" w:hAnsi="Verdana"/>
          <w:sz w:val="20"/>
          <w:lang w:val="en-GB"/>
        </w:rPr>
        <w:t>40</w:t>
      </w:r>
      <w:r w:rsidR="00216C16">
        <w:rPr>
          <w:rFonts w:ascii="Verdana" w:hAnsi="Verdana"/>
          <w:sz w:val="20"/>
          <w:lang w:val="en-GB"/>
        </w:rPr>
        <w:t xml:space="preserve"> Tickets processed / Closed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216C16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Various </w:t>
      </w:r>
      <w:r w:rsidR="00216C16">
        <w:rPr>
          <w:rFonts w:ascii="Verdana" w:hAnsi="Verdana"/>
          <w:sz w:val="20"/>
          <w:lang w:val="en-GB"/>
        </w:rPr>
        <w:t>COB tests</w:t>
      </w:r>
    </w:p>
    <w:p w:rsidR="00216C16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Scheduled “Forsythe” disk reclaims</w:t>
      </w:r>
    </w:p>
    <w:p w:rsidR="00507BB9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All other RFC’s for W/E 1</w:t>
      </w:r>
      <w:r w:rsidRPr="00507BB9">
        <w:rPr>
          <w:rFonts w:ascii="Verdana" w:hAnsi="Verdana"/>
          <w:sz w:val="20"/>
          <w:vertAlign w:val="superscript"/>
          <w:lang w:val="en-GB"/>
        </w:rPr>
        <w:t>st</w:t>
      </w:r>
      <w:r>
        <w:rPr>
          <w:rFonts w:ascii="Verdana" w:hAnsi="Verdana"/>
          <w:sz w:val="20"/>
          <w:lang w:val="en-GB"/>
        </w:rPr>
        <w:t xml:space="preserve"> November are FYI </w:t>
      </w:r>
      <w:r w:rsidR="00DA5BAC">
        <w:rPr>
          <w:rFonts w:ascii="Verdana" w:hAnsi="Verdana"/>
          <w:sz w:val="20"/>
          <w:lang w:val="en-GB"/>
        </w:rPr>
        <w:t>only for SAN team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At the time of this meeting, 1</w:t>
      </w:r>
      <w:r w:rsidR="00DA5BAC">
        <w:rPr>
          <w:rFonts w:ascii="Verdana" w:hAnsi="Verdana"/>
          <w:sz w:val="20"/>
          <w:lang w:val="en-GB"/>
        </w:rPr>
        <w:t>20</w:t>
      </w:r>
      <w:r>
        <w:rPr>
          <w:rFonts w:ascii="Verdana" w:hAnsi="Verdana"/>
          <w:sz w:val="20"/>
          <w:lang w:val="en-GB"/>
        </w:rPr>
        <w:t xml:space="preserve"> in queue.  </w:t>
      </w:r>
      <w:r w:rsidR="00DA5BAC">
        <w:rPr>
          <w:rFonts w:ascii="Verdana" w:hAnsi="Verdana"/>
          <w:sz w:val="20"/>
          <w:lang w:val="en-GB"/>
        </w:rPr>
        <w:t xml:space="preserve">Processed / work-flowed </w:t>
      </w:r>
      <w:r w:rsidR="00D13D92">
        <w:rPr>
          <w:rFonts w:ascii="Verdana" w:hAnsi="Verdana"/>
          <w:sz w:val="20"/>
          <w:lang w:val="en-GB"/>
        </w:rPr>
        <w:t>68</w:t>
      </w:r>
      <w:r>
        <w:rPr>
          <w:rFonts w:ascii="Verdana" w:hAnsi="Verdana"/>
          <w:sz w:val="20"/>
          <w:lang w:val="en-GB"/>
        </w:rPr>
        <w:t xml:space="preserve"> this week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A11E5B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RDC ECC Instance operational once again.  An RCA is pending</w:t>
      </w:r>
    </w:p>
    <w:p w:rsidR="00216C16" w:rsidRDefault="00216C16" w:rsidP="00E0124A">
      <w:pPr>
        <w:ind w:left="1080"/>
        <w:rPr>
          <w:rFonts w:ascii="Verdana" w:hAnsi="Verdana"/>
          <w:sz w:val="20"/>
          <w:lang w:val="en-GB"/>
        </w:rPr>
      </w:pPr>
    </w:p>
    <w:p w:rsidR="00216C16" w:rsidRDefault="00DA5BAC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HDS Service Processor for RDCHDS03 was inaccessible for at least 24 hours.   Situation was exacerbated because back-up SVP was also unusable.  HDS have confirmed root cause and are working on fixing the issue.  UPDATE: as of 14:00 30/10/09 Backup SVP on RDCHDS03 was again useable.  Work on Primary SVP continues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sectPr w:rsidR="00BA609D" w:rsidSect="0043250F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108A5"/>
    <w:rsid w:val="000B2441"/>
    <w:rsid w:val="00216C16"/>
    <w:rsid w:val="002C72F2"/>
    <w:rsid w:val="002E2E4A"/>
    <w:rsid w:val="0034439F"/>
    <w:rsid w:val="00427B91"/>
    <w:rsid w:val="0043250F"/>
    <w:rsid w:val="00507BB9"/>
    <w:rsid w:val="005D1173"/>
    <w:rsid w:val="005E077A"/>
    <w:rsid w:val="006B203F"/>
    <w:rsid w:val="00A11E5B"/>
    <w:rsid w:val="00BA609D"/>
    <w:rsid w:val="00D13D92"/>
    <w:rsid w:val="00DA5BAC"/>
    <w:rsid w:val="00E01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F4B0534-DFA7-425B-A021-438ED78A2DFB}"/>
</file>

<file path=customXml/itemProps2.xml><?xml version="1.0" encoding="utf-8"?>
<ds:datastoreItem xmlns:ds="http://schemas.openxmlformats.org/officeDocument/2006/customXml" ds:itemID="{775C76FC-028A-4FBC-98F2-897B5CA8BAE4}"/>
</file>

<file path=customXml/itemProps3.xml><?xml version="1.0" encoding="utf-8"?>
<ds:datastoreItem xmlns:ds="http://schemas.openxmlformats.org/officeDocument/2006/customXml" ds:itemID="{34A494F6-DE14-4B32-8033-6D71E2EC7E33}"/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2</TotalTime>
  <Pages>1</Pages>
  <Words>320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2</cp:revision>
  <cp:lastPrinted>1601-01-01T00:00:00Z</cp:lastPrinted>
  <dcterms:created xsi:type="dcterms:W3CDTF">2009-10-30T14:02:00Z</dcterms:created>
  <dcterms:modified xsi:type="dcterms:W3CDTF">2009-10-30T14:02:00Z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