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C6B" w:rsidRPr="006C4C6B" w:rsidRDefault="006C4C6B" w:rsidP="006C4C6B">
      <w:pPr>
        <w:spacing w:after="0"/>
        <w:jc w:val="left"/>
        <w:rPr>
          <w:rFonts w:ascii="Arial" w:hAnsi="Arial"/>
          <w:b/>
          <w:sz w:val="28"/>
          <w:szCs w:val="28"/>
          <w:u w:val="single"/>
        </w:rPr>
      </w:pPr>
      <w:r w:rsidRPr="006C4C6B">
        <w:rPr>
          <w:rFonts w:ascii="Arial" w:hAnsi="Arial"/>
          <w:b/>
          <w:sz w:val="28"/>
          <w:szCs w:val="28"/>
          <w:u w:val="single"/>
        </w:rPr>
        <w:t>What is this form and why is it important?</w:t>
      </w:r>
    </w:p>
    <w:p w:rsidR="006C4C6B" w:rsidRDefault="006C4C6B" w:rsidP="00D82A8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Performance issues</w:t>
      </w:r>
      <w:r w:rsidRPr="00E52A4B">
        <w:rPr>
          <w:rFonts w:ascii="Arial" w:hAnsi="Arial" w:cs="Arial"/>
          <w:sz w:val="20"/>
        </w:rPr>
        <w:t xml:space="preserve"> are </w:t>
      </w:r>
      <w:r w:rsidR="00D82A8B">
        <w:rPr>
          <w:rFonts w:ascii="Arial" w:hAnsi="Arial" w:cs="Arial"/>
          <w:sz w:val="20"/>
        </w:rPr>
        <w:t xml:space="preserve">normally </w:t>
      </w:r>
      <w:r w:rsidRPr="00E52A4B">
        <w:rPr>
          <w:rFonts w:ascii="Arial" w:hAnsi="Arial" w:cs="Arial"/>
          <w:sz w:val="20"/>
        </w:rPr>
        <w:t xml:space="preserve">more complex, </w:t>
      </w:r>
      <w:r w:rsidR="00D82A8B">
        <w:rPr>
          <w:rFonts w:ascii="Arial" w:hAnsi="Arial" w:cs="Arial"/>
          <w:sz w:val="20"/>
        </w:rPr>
        <w:t xml:space="preserve">difficult to resolve </w:t>
      </w:r>
      <w:r w:rsidRPr="00E52A4B">
        <w:rPr>
          <w:rFonts w:ascii="Arial" w:hAnsi="Arial" w:cs="Arial"/>
          <w:sz w:val="20"/>
        </w:rPr>
        <w:t>and time-intensive</w:t>
      </w:r>
      <w:r>
        <w:rPr>
          <w:rFonts w:ascii="Arial" w:hAnsi="Arial" w:cs="Arial"/>
          <w:sz w:val="20"/>
        </w:rPr>
        <w:t xml:space="preserve"> than other issues</w:t>
      </w:r>
      <w:r w:rsidRPr="00E52A4B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We request you fill this out with as much detail as possible, to enable EMC to understand</w:t>
      </w:r>
      <w:r w:rsidR="00D82A8B">
        <w:rPr>
          <w:rFonts w:ascii="Arial" w:hAnsi="Arial" w:cs="Arial"/>
          <w:sz w:val="20"/>
        </w:rPr>
        <w:t xml:space="preserve">, escalate and resolve any performance issue quickly. We welcome feedback on this form to: </w:t>
      </w:r>
      <w:hyperlink r:id="rId8" w:history="1">
        <w:r w:rsidR="00D82A8B">
          <w:rPr>
            <w:rStyle w:val="Hyperlink"/>
            <w:sz w:val="20"/>
            <w:szCs w:val="20"/>
          </w:rPr>
          <w:t>Request Form Feedback</w:t>
        </w:r>
      </w:hyperlink>
      <w:r w:rsidR="00D82A8B">
        <w:rPr>
          <w:rFonts w:ascii="Arial" w:hAnsi="Arial" w:cs="Arial"/>
          <w:sz w:val="20"/>
        </w:rPr>
        <w:t>.</w:t>
      </w:r>
    </w:p>
    <w:p w:rsidR="00D82A8B" w:rsidRPr="00D82A8B" w:rsidRDefault="00D82A8B" w:rsidP="00D82A8B">
      <w:pPr>
        <w:rPr>
          <w:rFonts w:ascii="Arial" w:hAnsi="Arial" w:cs="Arial"/>
          <w:sz w:val="20"/>
        </w:rPr>
      </w:pPr>
    </w:p>
    <w:p w:rsidR="00825965" w:rsidRDefault="00825965" w:rsidP="00825965">
      <w:pPr>
        <w:spacing w:after="0"/>
        <w:jc w:val="left"/>
        <w:rPr>
          <w:rFonts w:ascii="Arial" w:hAnsi="Arial"/>
          <w:b/>
          <w:sz w:val="14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>Important - Potentially Billable Activity</w:t>
      </w:r>
    </w:p>
    <w:p w:rsidR="009E5EC9" w:rsidRPr="00A75DE6" w:rsidRDefault="008140B4" w:rsidP="008140B4">
      <w:pPr>
        <w:spacing w:before="0" w:after="0"/>
        <w:rPr>
          <w:rFonts w:ascii="Arial" w:hAnsi="Arial"/>
          <w:b/>
          <w:color w:val="1F497D" w:themeColor="text2"/>
          <w:sz w:val="20"/>
          <w:szCs w:val="22"/>
        </w:rPr>
      </w:pPr>
      <w:r w:rsidRPr="00A75DE6">
        <w:rPr>
          <w:rFonts w:ascii="Arial" w:hAnsi="Arial"/>
          <w:b/>
          <w:color w:val="1F497D" w:themeColor="text2"/>
          <w:sz w:val="20"/>
          <w:szCs w:val="22"/>
        </w:rPr>
        <w:t>Please note the following text from the standard EMC Maintenance Contract.</w:t>
      </w:r>
    </w:p>
    <w:p w:rsidR="00825965" w:rsidRDefault="00825965" w:rsidP="00825965">
      <w:pPr>
        <w:spacing w:before="0" w:after="0"/>
        <w:ind w:left="360"/>
        <w:rPr>
          <w:rFonts w:ascii="Arial" w:hAnsi="Arial"/>
          <w:sz w:val="22"/>
          <w:szCs w:val="22"/>
        </w:rPr>
      </w:pPr>
    </w:p>
    <w:p w:rsidR="00825965" w:rsidRPr="008140B4" w:rsidRDefault="00825965" w:rsidP="00825965">
      <w:pPr>
        <w:spacing w:before="0" w:after="0"/>
        <w:rPr>
          <w:rFonts w:ascii="Arial" w:hAnsi="Arial"/>
          <w:i/>
          <w:sz w:val="22"/>
          <w:szCs w:val="22"/>
        </w:rPr>
      </w:pPr>
      <w:r w:rsidRPr="008140B4">
        <w:rPr>
          <w:rFonts w:ascii="Arial" w:hAnsi="Arial"/>
          <w:i/>
          <w:sz w:val="22"/>
          <w:szCs w:val="22"/>
        </w:rPr>
        <w:t xml:space="preserve">EMC reserves the right to charge the customer, or </w:t>
      </w:r>
      <w:r w:rsidR="00BD61CE">
        <w:rPr>
          <w:rFonts w:ascii="Arial" w:hAnsi="Arial"/>
          <w:i/>
          <w:sz w:val="22"/>
          <w:szCs w:val="22"/>
        </w:rPr>
        <w:t>its agent, on EMC’s standard</w:t>
      </w:r>
      <w:r w:rsidRPr="008140B4">
        <w:rPr>
          <w:rFonts w:ascii="Arial" w:hAnsi="Arial"/>
          <w:i/>
          <w:sz w:val="22"/>
          <w:szCs w:val="22"/>
        </w:rPr>
        <w:t xml:space="preserve"> Time and Material basis for all work carried out in investigating and/or resolving the reported issue except where it is clearly proven that the problem results from errors or emissions in EMC processes/procedures or an EMC product failure.</w:t>
      </w:r>
    </w:p>
    <w:p w:rsidR="009E5EC9" w:rsidRDefault="009E5EC9" w:rsidP="009E5EC9">
      <w:pPr>
        <w:spacing w:before="0" w:after="0"/>
        <w:rPr>
          <w:rFonts w:ascii="Arial" w:hAnsi="Arial" w:cs="Arial"/>
          <w:color w:val="0000FF"/>
          <w:sz w:val="16"/>
          <w:szCs w:val="16"/>
        </w:rPr>
      </w:pPr>
    </w:p>
    <w:p w:rsidR="00795186" w:rsidRDefault="00795186" w:rsidP="009E5EC9">
      <w:pPr>
        <w:spacing w:before="0" w:after="0"/>
        <w:rPr>
          <w:rFonts w:ascii="Arial" w:hAnsi="Arial" w:cs="Arial"/>
          <w:color w:val="0000FF"/>
          <w:sz w:val="16"/>
          <w:szCs w:val="16"/>
        </w:rPr>
      </w:pPr>
    </w:p>
    <w:p w:rsidR="006C4C6B" w:rsidRDefault="006C4C6B" w:rsidP="009E5EC9">
      <w:pPr>
        <w:spacing w:before="0" w:after="0"/>
        <w:rPr>
          <w:rFonts w:ascii="Arial" w:hAnsi="Arial" w:cs="Arial"/>
          <w:color w:val="0000FF"/>
          <w:sz w:val="16"/>
          <w:szCs w:val="16"/>
        </w:rPr>
      </w:pPr>
    </w:p>
    <w:p w:rsidR="00C64A31" w:rsidRDefault="00C64A31" w:rsidP="00C64A31">
      <w:pPr>
        <w:jc w:val="left"/>
        <w:rPr>
          <w:rFonts w:ascii="Arial" w:hAnsi="Arial"/>
          <w:b/>
          <w:color w:val="1F497D" w:themeColor="text2"/>
          <w:sz w:val="18"/>
          <w:szCs w:val="22"/>
        </w:rPr>
      </w:pPr>
      <w:r w:rsidRPr="00532C60">
        <w:rPr>
          <w:rFonts w:ascii="Arial" w:hAnsi="Arial"/>
          <w:b/>
          <w:color w:val="1F497D" w:themeColor="text2"/>
          <w:sz w:val="18"/>
          <w:szCs w:val="22"/>
        </w:rPr>
        <w:t>Please fill out fields (jump with TAB key to the next field)</w:t>
      </w:r>
    </w:p>
    <w:p w:rsidR="00532C60" w:rsidRPr="00532C60" w:rsidRDefault="00532C60" w:rsidP="00C64A31">
      <w:pPr>
        <w:jc w:val="left"/>
        <w:rPr>
          <w:rFonts w:ascii="Arial" w:hAnsi="Arial"/>
          <w:b/>
          <w:color w:val="1F497D" w:themeColor="text2"/>
          <w:sz w:val="18"/>
          <w:szCs w:val="22"/>
        </w:rPr>
      </w:pPr>
    </w:p>
    <w:tbl>
      <w:tblPr>
        <w:tblW w:w="9893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972"/>
        <w:gridCol w:w="1982"/>
        <w:gridCol w:w="1979"/>
        <w:gridCol w:w="1980"/>
        <w:gridCol w:w="1980"/>
      </w:tblGrid>
      <w:tr w:rsidR="00B46AA3" w:rsidRPr="00D62A8C" w:rsidTr="00D81D13">
        <w:trPr>
          <w:trHeight w:val="339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</w:tcPr>
          <w:p w:rsidR="00B46AA3" w:rsidRPr="00D62A8C" w:rsidRDefault="00CF0EE6" w:rsidP="00C35F0A">
            <w:pPr>
              <w:pStyle w:val="Body"/>
              <w:spacing w:after="60"/>
              <w:rPr>
                <w:rFonts w:ascii="Arial" w:hAnsi="Arial"/>
                <w:b/>
              </w:rPr>
            </w:pPr>
            <w:r w:rsidRPr="00D62A8C">
              <w:rPr>
                <w:rFonts w:ascii="Arial" w:hAnsi="Arial"/>
                <w:b/>
              </w:rPr>
              <w:t>Customer</w:t>
            </w:r>
            <w:r w:rsidR="00C20E79" w:rsidRPr="00D62A8C">
              <w:rPr>
                <w:rFonts w:ascii="Arial" w:hAnsi="Arial"/>
                <w:b/>
              </w:rPr>
              <w:t>:</w:t>
            </w:r>
          </w:p>
        </w:tc>
        <w:tc>
          <w:tcPr>
            <w:tcW w:w="3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6AA3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21C96" w:rsidRPr="00D62A8C">
              <w:rPr>
                <w:rFonts w:ascii="Arial" w:hAnsi="Arial"/>
              </w:rPr>
              <w:instrText xml:space="preserve"> 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  <w:noProof/>
              </w:rPr>
              <w:t>Citibank Open Systems FDC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20" w:color="auto" w:fill="auto"/>
          </w:tcPr>
          <w:p w:rsidR="00B46AA3" w:rsidRPr="00D62A8C" w:rsidRDefault="00CF0EE6" w:rsidP="00C35F0A">
            <w:pPr>
              <w:pStyle w:val="Body"/>
              <w:spacing w:after="60"/>
              <w:rPr>
                <w:rFonts w:ascii="Arial" w:hAnsi="Arial"/>
                <w:b/>
              </w:rPr>
            </w:pPr>
            <w:r w:rsidRPr="00D62A8C">
              <w:rPr>
                <w:rFonts w:ascii="Arial" w:hAnsi="Arial"/>
                <w:b/>
              </w:rPr>
              <w:t>Date</w:t>
            </w:r>
            <w:r w:rsidR="00C20E79" w:rsidRPr="00D62A8C">
              <w:rPr>
                <w:rFonts w:ascii="Arial" w:hAnsi="Arial"/>
                <w:b/>
              </w:rPr>
              <w:t>: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6AA3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46AA3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</w:rPr>
              <w:t>25.04.2013</w:t>
            </w:r>
            <w:r w:rsidRPr="00D62A8C">
              <w:rPr>
                <w:rFonts w:ascii="Arial" w:hAnsi="Arial"/>
              </w:rPr>
              <w:fldChar w:fldCharType="end"/>
            </w:r>
          </w:p>
        </w:tc>
      </w:tr>
      <w:tr w:rsidR="00FB7C7D" w:rsidRPr="00D62A8C" w:rsidTr="00D81D13">
        <w:tc>
          <w:tcPr>
            <w:tcW w:w="1973" w:type="dxa"/>
            <w:shd w:val="pct20" w:color="auto" w:fill="auto"/>
          </w:tcPr>
          <w:p w:rsidR="00FB7C7D" w:rsidRPr="00D81D13" w:rsidRDefault="00FB7C7D" w:rsidP="00CF0EE6">
            <w:pPr>
              <w:pStyle w:val="Body"/>
              <w:spacing w:after="60"/>
              <w:jc w:val="left"/>
              <w:rPr>
                <w:rFonts w:ascii="Arial" w:hAnsi="Arial"/>
                <w:sz w:val="20"/>
              </w:rPr>
            </w:pPr>
            <w:r w:rsidRPr="00D81D13">
              <w:rPr>
                <w:rFonts w:ascii="Arial" w:hAnsi="Arial"/>
                <w:sz w:val="20"/>
              </w:rPr>
              <w:t xml:space="preserve">Name, </w:t>
            </w:r>
            <w:r w:rsidR="00CF0EE6" w:rsidRPr="00D81D13">
              <w:rPr>
                <w:rFonts w:ascii="Arial" w:hAnsi="Arial"/>
                <w:sz w:val="20"/>
              </w:rPr>
              <w:t>First Name</w:t>
            </w:r>
          </w:p>
        </w:tc>
        <w:tc>
          <w:tcPr>
            <w:tcW w:w="1982" w:type="dxa"/>
            <w:shd w:val="pct20" w:color="auto" w:fill="auto"/>
          </w:tcPr>
          <w:p w:rsidR="00FB7C7D" w:rsidRPr="00D81D13" w:rsidRDefault="00D62A8C" w:rsidP="00C35F0A">
            <w:pPr>
              <w:pStyle w:val="Body"/>
              <w:spacing w:after="60"/>
              <w:rPr>
                <w:rFonts w:ascii="Arial" w:hAnsi="Arial"/>
                <w:sz w:val="20"/>
              </w:rPr>
            </w:pPr>
            <w:r w:rsidRPr="00D81D13">
              <w:rPr>
                <w:rFonts w:ascii="Arial" w:hAnsi="Arial"/>
                <w:sz w:val="20"/>
              </w:rPr>
              <w:t>Scope</w:t>
            </w:r>
          </w:p>
        </w:tc>
        <w:tc>
          <w:tcPr>
            <w:tcW w:w="1978" w:type="dxa"/>
            <w:shd w:val="pct20" w:color="auto" w:fill="auto"/>
          </w:tcPr>
          <w:p w:rsidR="00FB7C7D" w:rsidRPr="00D81D13" w:rsidRDefault="00CF0EE6" w:rsidP="00C35F0A">
            <w:pPr>
              <w:pStyle w:val="Body"/>
              <w:spacing w:after="60"/>
              <w:rPr>
                <w:rFonts w:ascii="Arial" w:hAnsi="Arial"/>
                <w:sz w:val="20"/>
              </w:rPr>
            </w:pPr>
            <w:r w:rsidRPr="00D81D13">
              <w:rPr>
                <w:rFonts w:ascii="Arial" w:hAnsi="Arial"/>
                <w:sz w:val="20"/>
              </w:rPr>
              <w:t>Role</w:t>
            </w:r>
          </w:p>
        </w:tc>
        <w:tc>
          <w:tcPr>
            <w:tcW w:w="1980" w:type="dxa"/>
            <w:shd w:val="pct20" w:color="auto" w:fill="auto"/>
          </w:tcPr>
          <w:p w:rsidR="00FB7C7D" w:rsidRPr="00D81D13" w:rsidRDefault="00CF0EE6" w:rsidP="00C35F0A">
            <w:pPr>
              <w:pStyle w:val="Body"/>
              <w:spacing w:after="60"/>
              <w:rPr>
                <w:rFonts w:ascii="Arial" w:hAnsi="Arial"/>
                <w:sz w:val="20"/>
              </w:rPr>
            </w:pPr>
            <w:r w:rsidRPr="00D81D13">
              <w:rPr>
                <w:rFonts w:ascii="Arial" w:hAnsi="Arial"/>
                <w:sz w:val="20"/>
              </w:rPr>
              <w:t>Telephone</w:t>
            </w:r>
          </w:p>
        </w:tc>
        <w:tc>
          <w:tcPr>
            <w:tcW w:w="1980" w:type="dxa"/>
            <w:shd w:val="pct20" w:color="auto" w:fill="auto"/>
          </w:tcPr>
          <w:p w:rsidR="00FB7C7D" w:rsidRPr="00D81D13" w:rsidRDefault="00FB7C7D" w:rsidP="00C35F0A">
            <w:pPr>
              <w:pStyle w:val="Body"/>
              <w:spacing w:after="60"/>
              <w:rPr>
                <w:rFonts w:ascii="Arial" w:hAnsi="Arial"/>
                <w:sz w:val="20"/>
              </w:rPr>
            </w:pPr>
            <w:r w:rsidRPr="00D81D13">
              <w:rPr>
                <w:rFonts w:ascii="Arial" w:hAnsi="Arial"/>
                <w:sz w:val="20"/>
              </w:rPr>
              <w:t>eMail</w:t>
            </w:r>
          </w:p>
        </w:tc>
      </w:tr>
      <w:tr w:rsidR="00C35F0A" w:rsidRPr="00D62A8C" w:rsidTr="00D81D13">
        <w:tc>
          <w:tcPr>
            <w:tcW w:w="1973" w:type="dxa"/>
            <w:shd w:val="clear" w:color="auto" w:fill="auto"/>
          </w:tcPr>
          <w:p w:rsidR="00C35F0A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 w:rsidRPr="002B68B9">
              <w:rPr>
                <w:rFonts w:ascii="Arial" w:hAnsi="Arial"/>
              </w:rPr>
              <w:t>Ashok Kumar Reddy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82" w:type="dxa"/>
            <w:shd w:val="clear" w:color="auto" w:fill="auto"/>
          </w:tcPr>
          <w:p w:rsidR="00C35F0A" w:rsidRPr="00D62A8C" w:rsidRDefault="00BA0909" w:rsidP="00BC3367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C35F0A" w:rsidRPr="00D62A8C">
              <w:rPr>
                <w:rFonts w:ascii="Arial" w:hAnsi="Arial"/>
              </w:rPr>
              <w:t xml:space="preserve">     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78" w:type="dxa"/>
            <w:shd w:val="clear" w:color="auto" w:fill="auto"/>
          </w:tcPr>
          <w:p w:rsidR="00C35F0A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 w:rsidRPr="002B68B9">
              <w:rPr>
                <w:rFonts w:ascii="Arial" w:hAnsi="Arial"/>
              </w:rPr>
              <w:t>Storage Management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:rsidR="00C35F0A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 w:rsidRPr="002B68B9">
              <w:rPr>
                <w:rFonts w:ascii="Arial" w:hAnsi="Arial"/>
              </w:rPr>
              <w:t xml:space="preserve">+65 659 53801 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:rsidR="00C35F0A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 w:rsidRPr="002B68B9">
              <w:rPr>
                <w:rFonts w:ascii="Arial" w:hAnsi="Arial"/>
              </w:rPr>
              <w:t>ashok.kumar1.reddy@citi.co</w:t>
            </w:r>
            <w:r w:rsidR="002B68B9">
              <w:rPr>
                <w:rFonts w:ascii="Arial" w:hAnsi="Arial"/>
              </w:rPr>
              <w:t>m</w:t>
            </w:r>
            <w:r w:rsidRPr="00D62A8C">
              <w:rPr>
                <w:rFonts w:ascii="Arial" w:hAnsi="Arial"/>
              </w:rPr>
              <w:fldChar w:fldCharType="end"/>
            </w:r>
          </w:p>
        </w:tc>
      </w:tr>
      <w:tr w:rsidR="00C35F0A" w:rsidRPr="00D62A8C" w:rsidTr="00D81D13">
        <w:tc>
          <w:tcPr>
            <w:tcW w:w="1973" w:type="dxa"/>
            <w:shd w:val="clear" w:color="auto" w:fill="auto"/>
          </w:tcPr>
          <w:p w:rsidR="00C35F0A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</w:rPr>
              <w:t>Weise, Thomas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82" w:type="dxa"/>
            <w:shd w:val="clear" w:color="auto" w:fill="auto"/>
          </w:tcPr>
          <w:p w:rsidR="00C35F0A" w:rsidRPr="00D62A8C" w:rsidRDefault="00BA0909" w:rsidP="00BC3367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C35F0A" w:rsidRPr="00D62A8C">
              <w:rPr>
                <w:rFonts w:ascii="Arial" w:hAnsi="Arial"/>
              </w:rPr>
              <w:t xml:space="preserve">     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78" w:type="dxa"/>
            <w:shd w:val="clear" w:color="auto" w:fill="auto"/>
          </w:tcPr>
          <w:p w:rsidR="00C35F0A" w:rsidRPr="00D62A8C" w:rsidRDefault="00BA0909" w:rsidP="00BC3367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C35F0A" w:rsidRPr="00D62A8C">
              <w:rPr>
                <w:rFonts w:ascii="Arial" w:hAnsi="Arial"/>
              </w:rPr>
              <w:t xml:space="preserve">     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:rsidR="00C35F0A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</w:rPr>
              <w:t>+</w:t>
            </w:r>
            <w:r w:rsidR="002B68B9" w:rsidRPr="002B68B9">
              <w:rPr>
                <w:rFonts w:ascii="Arial" w:hAnsi="Arial"/>
              </w:rPr>
              <w:t>4969954171266</w:t>
            </w:r>
            <w:r w:rsidRPr="00D62A8C"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shd w:val="clear" w:color="auto" w:fill="auto"/>
          </w:tcPr>
          <w:p w:rsidR="00C35F0A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35F0A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</w:rPr>
              <w:t>thomas.weise@citi.com</w:t>
            </w:r>
            <w:r w:rsidRPr="00D62A8C">
              <w:rPr>
                <w:rFonts w:ascii="Arial" w:hAnsi="Arial"/>
              </w:rPr>
              <w:fldChar w:fldCharType="end"/>
            </w:r>
          </w:p>
        </w:tc>
      </w:tr>
    </w:tbl>
    <w:p w:rsidR="00142F4E" w:rsidRDefault="00142F4E" w:rsidP="001A3BF6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p w:rsidR="004275BD" w:rsidRDefault="004275BD" w:rsidP="001A3BF6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p w:rsidR="004275BD" w:rsidRDefault="004275BD" w:rsidP="001A3BF6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p w:rsidR="004275BD" w:rsidRPr="001A3BF6" w:rsidRDefault="004275BD" w:rsidP="001A3BF6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tbl>
      <w:tblPr>
        <w:tblW w:w="9893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593"/>
        <w:gridCol w:w="6300"/>
      </w:tblGrid>
      <w:tr w:rsidR="00142F4E" w:rsidRPr="00D62A8C" w:rsidTr="00145536">
        <w:tc>
          <w:tcPr>
            <w:tcW w:w="9893" w:type="dxa"/>
            <w:gridSpan w:val="2"/>
            <w:tcBorders>
              <w:bottom w:val="single" w:sz="6" w:space="0" w:color="000000"/>
            </w:tcBorders>
            <w:shd w:val="pct20" w:color="auto" w:fill="auto"/>
          </w:tcPr>
          <w:p w:rsidR="00142F4E" w:rsidRPr="00D62A8C" w:rsidRDefault="00142F4E" w:rsidP="00145536">
            <w:pPr>
              <w:pStyle w:val="Body"/>
              <w:spacing w:after="60"/>
              <w:rPr>
                <w:rFonts w:ascii="Arial" w:hAnsi="Arial"/>
                <w:b/>
              </w:rPr>
            </w:pPr>
            <w:bookmarkStart w:id="0" w:name="OLE_LINK1"/>
            <w:bookmarkStart w:id="1" w:name="OLE_LINK2"/>
            <w:r w:rsidRPr="00D62A8C">
              <w:rPr>
                <w:rFonts w:ascii="Arial" w:hAnsi="Arial"/>
                <w:b/>
              </w:rPr>
              <w:t>Problem Description</w:t>
            </w:r>
          </w:p>
        </w:tc>
      </w:tr>
      <w:tr w:rsidR="000A2CE3" w:rsidRPr="00D62A8C" w:rsidTr="00145536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A2CE3" w:rsidRDefault="000A2CE3" w:rsidP="000A2CE3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EMC Product(s) needing analysis: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A2CE3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details, incl. serial numbers wherever possible)"/>
                  </w:textInput>
                </w:ffData>
              </w:fldChar>
            </w:r>
            <w:r w:rsidR="000A2CE3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  <w:noProof/>
              </w:rPr>
              <w:t xml:space="preserve">DMX4 </w:t>
            </w:r>
            <w:r w:rsidR="002B68B9" w:rsidRPr="002B68B9">
              <w:rPr>
                <w:rFonts w:ascii="Arial" w:hAnsi="Arial"/>
                <w:noProof/>
              </w:rPr>
              <w:t>CK290105349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142F4E" w:rsidRPr="00D62A8C" w:rsidTr="00145536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D62A8C" w:rsidRDefault="00142F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Problem Description: 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0A2CE3" w:rsidRDefault="00BA0909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0A2CE3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Detailed Description)"/>
                  </w:textInput>
                </w:ffData>
              </w:fldChar>
            </w:r>
            <w:r w:rsidR="00AA060E" w:rsidRPr="000A2CE3">
              <w:rPr>
                <w:rFonts w:ascii="Arial" w:hAnsi="Arial"/>
              </w:rPr>
              <w:instrText xml:space="preserve"> FORMTEXT </w:instrText>
            </w:r>
            <w:r w:rsidRPr="000A2CE3">
              <w:rPr>
                <w:rFonts w:ascii="Arial" w:hAnsi="Arial"/>
              </w:rPr>
            </w:r>
            <w:r w:rsidRPr="000A2CE3"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  <w:noProof/>
              </w:rPr>
              <w:t>lost connection to device 854, power path reports dead device</w:t>
            </w:r>
            <w:r w:rsidRPr="000A2CE3">
              <w:rPr>
                <w:rFonts w:ascii="Arial" w:hAnsi="Arial"/>
              </w:rPr>
              <w:fldChar w:fldCharType="end"/>
            </w:r>
          </w:p>
          <w:p w:rsidR="00142F4E" w:rsidRDefault="00142F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</w:p>
          <w:p w:rsidR="00142F4E" w:rsidRDefault="00142F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</w:p>
          <w:p w:rsidR="00142F4E" w:rsidRDefault="00142F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</w:p>
          <w:p w:rsidR="00142F4E" w:rsidRPr="00D62A8C" w:rsidRDefault="00142F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</w:p>
        </w:tc>
      </w:tr>
      <w:tr w:rsidR="00142F4E" w:rsidRPr="00D62A8C" w:rsidTr="00145536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D62A8C" w:rsidRDefault="00783E7A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Customer </w:t>
            </w:r>
            <w:r w:rsidR="00142F4E">
              <w:rPr>
                <w:rFonts w:ascii="Arial" w:hAnsi="Arial"/>
              </w:rPr>
              <w:t>Impact</w:t>
            </w:r>
            <w:r>
              <w:rPr>
                <w:rFonts w:ascii="Arial" w:hAnsi="Arial"/>
              </w:rPr>
              <w:t xml:space="preserve"> details</w:t>
            </w:r>
            <w:r w:rsidR="00142F4E">
              <w:rPr>
                <w:rFonts w:ascii="Arial" w:hAnsi="Arial"/>
              </w:rPr>
              <w:t xml:space="preserve">: 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Default="00BA0909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ffects on applications, # of affected servers, # of affected users)"/>
                  </w:textInput>
                </w:ffData>
              </w:fldChar>
            </w:r>
            <w:r w:rsidR="00142F4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  <w:noProof/>
              </w:rPr>
              <w:t>customer lost redundancy, DR site is not consistent</w:t>
            </w:r>
            <w:r>
              <w:rPr>
                <w:rFonts w:ascii="Arial" w:hAnsi="Arial"/>
              </w:rPr>
              <w:fldChar w:fldCharType="end"/>
            </w:r>
          </w:p>
          <w:p w:rsidR="00142F4E" w:rsidRDefault="00142F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</w:p>
          <w:p w:rsidR="00142F4E" w:rsidRPr="00D62A8C" w:rsidRDefault="00142F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</w:p>
        </w:tc>
      </w:tr>
      <w:tr w:rsidR="00142F4E" w:rsidRPr="00D62A8C" w:rsidTr="00145536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D62A8C" w:rsidRDefault="001842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How often does the problem happen</w:t>
            </w:r>
            <w:r w:rsidR="00142F4E">
              <w:rPr>
                <w:rFonts w:ascii="Arial" w:hAnsi="Arial"/>
              </w:rPr>
              <w:t xml:space="preserve">? 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Constantly / Regularly / One-Time)"/>
                  </w:textInput>
                </w:ffData>
              </w:fldChar>
            </w:r>
            <w:r w:rsidR="00142F4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2F4E">
              <w:rPr>
                <w:rFonts w:ascii="Arial" w:hAnsi="Arial"/>
                <w:noProof/>
              </w:rPr>
              <w:t>Regularl</w:t>
            </w:r>
            <w:r w:rsidR="002B68B9">
              <w:rPr>
                <w:rFonts w:ascii="Arial" w:hAnsi="Arial"/>
                <w:noProof/>
              </w:rPr>
              <w:t>y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142F4E" w:rsidRPr="00D62A8C" w:rsidTr="00145536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D62A8C" w:rsidRDefault="00DD00C3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When did\does the problem happen</w:t>
            </w:r>
            <w:r w:rsidR="00142F4E" w:rsidRPr="00D62A8C">
              <w:rPr>
                <w:rFonts w:ascii="Arial" w:hAnsi="Arial"/>
              </w:rPr>
              <w:t>: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Date / Time / [Backup, Jobs, Batches, etc.])"/>
                  </w:textInput>
                </w:ffData>
              </w:fldChar>
            </w:r>
            <w:r w:rsidR="0018424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B68B9">
              <w:rPr>
                <w:rFonts w:ascii="Arial" w:hAnsi="Arial"/>
                <w:noProof/>
              </w:rPr>
              <w:t xml:space="preserve">last time </w:t>
            </w:r>
            <w:r w:rsidR="002B68B9" w:rsidRPr="002B68B9">
              <w:rPr>
                <w:rFonts w:ascii="Arial" w:hAnsi="Arial"/>
                <w:noProof/>
              </w:rPr>
              <w:t>3:09 and 3:29AM SST</w:t>
            </w:r>
            <w:r w:rsidR="002B68B9">
              <w:rPr>
                <w:rFonts w:ascii="Arial" w:hAnsi="Arial"/>
                <w:noProof/>
              </w:rPr>
              <w:t xml:space="preserve"> and also on April 24th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142F4E" w:rsidRPr="00D62A8C" w:rsidTr="00145536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D62A8C" w:rsidRDefault="00142F4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Does </w:t>
            </w:r>
            <w:r w:rsidRPr="00D62A8C">
              <w:rPr>
                <w:rFonts w:ascii="Arial" w:hAnsi="Arial"/>
              </w:rPr>
              <w:t xml:space="preserve">a known problem </w:t>
            </w:r>
            <w:r>
              <w:rPr>
                <w:rFonts w:ascii="Arial" w:hAnsi="Arial"/>
              </w:rPr>
              <w:t>e</w:t>
            </w:r>
            <w:r w:rsidRPr="00D62A8C">
              <w:rPr>
                <w:rFonts w:ascii="Arial" w:hAnsi="Arial"/>
              </w:rPr>
              <w:t>xist in the network at the same time?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42F4E" w:rsidRPr="00D62A8C" w:rsidRDefault="00BA0909" w:rsidP="002B68B9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Yes / No / Description)"/>
                  </w:textInput>
                </w:ffData>
              </w:fldChar>
            </w:r>
            <w:r w:rsidR="00142F4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bookmarkStart w:id="2" w:name="_GoBack"/>
            <w:bookmarkEnd w:id="2"/>
            <w:r w:rsidR="00142F4E">
              <w:rPr>
                <w:rFonts w:ascii="Arial" w:hAnsi="Arial"/>
                <w:noProof/>
              </w:rPr>
              <w:t>No</w:t>
            </w:r>
            <w:r>
              <w:rPr>
                <w:rFonts w:ascii="Arial" w:hAnsi="Arial"/>
              </w:rPr>
              <w:fldChar w:fldCharType="end"/>
            </w:r>
          </w:p>
        </w:tc>
      </w:tr>
    </w:tbl>
    <w:p w:rsidR="00532C60" w:rsidRDefault="00532C60">
      <w:r>
        <w:br w:type="page"/>
      </w:r>
    </w:p>
    <w:tbl>
      <w:tblPr>
        <w:tblW w:w="9893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593"/>
        <w:gridCol w:w="6300"/>
      </w:tblGrid>
      <w:tr w:rsidR="00B46AA3" w:rsidRPr="00D62A8C">
        <w:tc>
          <w:tcPr>
            <w:tcW w:w="9893" w:type="dxa"/>
            <w:gridSpan w:val="2"/>
            <w:tcBorders>
              <w:bottom w:val="single" w:sz="6" w:space="0" w:color="000000"/>
            </w:tcBorders>
            <w:shd w:val="pct20" w:color="auto" w:fill="auto"/>
          </w:tcPr>
          <w:p w:rsidR="00C35F0A" w:rsidRPr="00D62A8C" w:rsidRDefault="00CF0EE6" w:rsidP="004310F7">
            <w:pPr>
              <w:pStyle w:val="Body"/>
              <w:spacing w:after="60"/>
              <w:jc w:val="left"/>
              <w:rPr>
                <w:rFonts w:ascii="Arial" w:hAnsi="Arial"/>
                <w:b/>
              </w:rPr>
            </w:pPr>
            <w:r w:rsidRPr="00D62A8C">
              <w:rPr>
                <w:rFonts w:ascii="Arial" w:hAnsi="Arial"/>
                <w:b/>
              </w:rPr>
              <w:lastRenderedPageBreak/>
              <w:t xml:space="preserve">Problem </w:t>
            </w:r>
            <w:r w:rsidR="00604A66">
              <w:rPr>
                <w:rFonts w:ascii="Arial" w:hAnsi="Arial"/>
                <w:b/>
              </w:rPr>
              <w:t>Environment</w:t>
            </w:r>
          </w:p>
        </w:tc>
      </w:tr>
      <w:tr w:rsidR="00795186" w:rsidRPr="00D62A8C" w:rsidTr="00010FE6">
        <w:tc>
          <w:tcPr>
            <w:tcW w:w="9893" w:type="dxa"/>
            <w:gridSpan w:val="2"/>
            <w:shd w:val="clear" w:color="auto" w:fill="auto"/>
          </w:tcPr>
          <w:p w:rsidR="00795186" w:rsidRDefault="00795186" w:rsidP="00795186">
            <w:pPr>
              <w:pStyle w:val="Body"/>
              <w:spacing w:after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Please supply EMCGrab or EMCReports tool outputs</w:t>
            </w:r>
            <w:r>
              <w:rPr>
                <w:rFonts w:ascii="Arial" w:hAnsi="Arial"/>
              </w:rPr>
              <w:br/>
            </w:r>
            <w:hyperlink r:id="rId9" w:history="1">
              <w:r w:rsidRPr="00966774">
                <w:rPr>
                  <w:rStyle w:val="Hyperlink"/>
                </w:rPr>
                <w:t xml:space="preserve">EMC Powerlink Home </w:t>
              </w:r>
              <w:r>
                <w:rPr>
                  <w:rStyle w:val="Hyperlink"/>
                </w:rPr>
                <w:t xml:space="preserve">&gt; </w:t>
              </w:r>
              <w:r w:rsidRPr="00966774">
                <w:rPr>
                  <w:rStyle w:val="Hyperlink"/>
                </w:rPr>
                <w:t>Support &gt; Product and Diagnostic Tools &gt; Environment Analysis Tools</w:t>
              </w:r>
            </w:hyperlink>
          </w:p>
          <w:p w:rsidR="00795186" w:rsidRDefault="00795186" w:rsidP="00795186">
            <w:pPr>
              <w:pStyle w:val="Body"/>
              <w:spacing w:after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If supplied, skip the rest of this section </w:t>
            </w:r>
          </w:p>
        </w:tc>
      </w:tr>
      <w:tr w:rsidR="00AA060E" w:rsidRPr="00D62A8C">
        <w:tc>
          <w:tcPr>
            <w:tcW w:w="3593" w:type="dxa"/>
            <w:shd w:val="clear" w:color="auto" w:fill="auto"/>
          </w:tcPr>
          <w:p w:rsidR="00AA060E" w:rsidRPr="00D62A8C" w:rsidRDefault="00AA060E" w:rsidP="00594B67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Host:</w:t>
            </w:r>
          </w:p>
        </w:tc>
        <w:tc>
          <w:tcPr>
            <w:tcW w:w="6300" w:type="dxa"/>
            <w:shd w:val="clear" w:color="auto" w:fill="auto"/>
          </w:tcPr>
          <w:p w:rsidR="00AA060E" w:rsidRPr="00D62A8C" w:rsidRDefault="00BA0909" w:rsidP="0014644F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Manufacturer / Name / Type [e.g. HP DL360])"/>
                  </w:textInput>
                </w:ffData>
              </w:fldChar>
            </w:r>
            <w:r w:rsidR="00795186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 w:rsidRPr="0014644F">
              <w:rPr>
                <w:rFonts w:ascii="Arial" w:hAnsi="Arial"/>
              </w:rPr>
              <w:t>Stratus OpenVOS</w:t>
            </w:r>
            <w:r w:rsidR="0027545C">
              <w:rPr>
                <w:rFonts w:ascii="Arial" w:hAnsi="Arial"/>
              </w:rPr>
              <w:t xml:space="preserve">- </w:t>
            </w:r>
            <w:r w:rsidR="0027545C" w:rsidRPr="0027545C">
              <w:rPr>
                <w:rFonts w:ascii="Arial" w:hAnsi="Arial"/>
              </w:rPr>
              <w:t>vs_ceemea_prod1</w:t>
            </w:r>
            <w:r w:rsidR="0014644F" w:rsidRPr="0014644F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>
        <w:tc>
          <w:tcPr>
            <w:tcW w:w="3593" w:type="dxa"/>
            <w:shd w:val="clear" w:color="auto" w:fill="auto"/>
          </w:tcPr>
          <w:p w:rsidR="00AA060E" w:rsidRPr="009B0829" w:rsidRDefault="00AA060E" w:rsidP="00594B67">
            <w:pPr>
              <w:pStyle w:val="Body"/>
              <w:spacing w:after="60"/>
              <w:jc w:val="left"/>
              <w:rPr>
                <w:rFonts w:ascii="Arial" w:hAnsi="Arial"/>
                <w:color w:val="FF0000"/>
              </w:rPr>
            </w:pPr>
            <w:r>
              <w:rPr>
                <w:rFonts w:ascii="Arial" w:hAnsi="Arial"/>
              </w:rPr>
              <w:t>Operating System + Level</w:t>
            </w:r>
            <w:r>
              <w:rPr>
                <w:rFonts w:ascii="Arial" w:hAnsi="Arial"/>
                <w:color w:val="FF0000"/>
              </w:rPr>
              <w:t>:</w:t>
            </w:r>
          </w:p>
        </w:tc>
        <w:tc>
          <w:tcPr>
            <w:tcW w:w="6300" w:type="dxa"/>
            <w:shd w:val="clear" w:color="auto" w:fill="auto"/>
          </w:tcPr>
          <w:p w:rsidR="00AA060E" w:rsidRDefault="00BA0909" w:rsidP="0027545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nufacturer / Name / Type [e.g. Win2K SP2]"/>
                  </w:textInput>
                </w:ffData>
              </w:fldChar>
            </w:r>
            <w:r w:rsidR="00795186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 w:rsidRPr="0027545C">
              <w:rPr>
                <w:rFonts w:ascii="Arial" w:hAnsi="Arial"/>
              </w:rPr>
              <w:t xml:space="preserve">17.0.1ax 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>
        <w:tc>
          <w:tcPr>
            <w:tcW w:w="3593" w:type="dxa"/>
            <w:shd w:val="clear" w:color="auto" w:fill="auto"/>
          </w:tcPr>
          <w:p w:rsidR="00AA060E" w:rsidRPr="00D62A8C" w:rsidRDefault="00AA060E" w:rsidP="00BC3367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Host A</w:t>
            </w:r>
            <w:r w:rsidRPr="00D62A8C">
              <w:rPr>
                <w:rFonts w:ascii="Arial" w:hAnsi="Arial"/>
              </w:rPr>
              <w:t>pplic</w:t>
            </w:r>
            <w:r>
              <w:rPr>
                <w:rFonts w:ascii="Arial" w:hAnsi="Arial"/>
              </w:rPr>
              <w:t>ation:</w:t>
            </w:r>
          </w:p>
        </w:tc>
        <w:tc>
          <w:tcPr>
            <w:tcW w:w="6300" w:type="dxa"/>
            <w:shd w:val="clear" w:color="auto" w:fill="auto"/>
          </w:tcPr>
          <w:p w:rsidR="00AA060E" w:rsidRPr="00D62A8C" w:rsidRDefault="00BA0909" w:rsidP="0027545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Name / Type [e.g. SAP]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 w:rsidRPr="0027545C">
              <w:rPr>
                <w:rFonts w:ascii="Arial" w:hAnsi="Arial"/>
              </w:rPr>
              <w:t xml:space="preserve">EMEA STRATUS EERS FEED 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>
              <w:rPr>
                <w:rFonts w:ascii="Arial" w:hAnsi="Arial"/>
              </w:rPr>
              <w:fldChar w:fldCharType="end"/>
            </w:r>
            <w:r w:rsidR="00795186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Version-/Release-Level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Pr="00D62A8C" w:rsidRDefault="00AA060E" w:rsidP="00BC3367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Host </w:t>
            </w:r>
            <w:r w:rsidR="00D12962">
              <w:rPr>
                <w:rFonts w:ascii="Arial" w:hAnsi="Arial"/>
              </w:rPr>
              <w:t>Application</w:t>
            </w:r>
            <w:r>
              <w:rPr>
                <w:rFonts w:ascii="Arial" w:hAnsi="Arial"/>
              </w:rPr>
              <w:t>:</w:t>
            </w:r>
            <w:r w:rsidRPr="00D62A8C">
              <w:rPr>
                <w:rFonts w:ascii="Arial" w:hAnsi="Arial"/>
              </w:rPr>
              <w:t xml:space="preserve"> 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Pr="00D62A8C" w:rsidRDefault="00BA0909" w:rsidP="0027545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Name / Type [e.g. Exchange, DB, DWH, CRM]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 w:rsidRPr="0027545C">
              <w:rPr>
                <w:rFonts w:ascii="Arial" w:hAnsi="Arial"/>
                <w:noProof/>
              </w:rPr>
              <w:t>EMEA STRATUS EERS</w:t>
            </w:r>
            <w:r>
              <w:rPr>
                <w:rFonts w:ascii="Arial" w:hAnsi="Arial"/>
              </w:rPr>
              <w:fldChar w:fldCharType="end"/>
            </w:r>
            <w:r w:rsidR="00795186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Version-/Release-Level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Pr="00D62A8C" w:rsidRDefault="00D12962" w:rsidP="00BC3367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Host Volume Manager</w:t>
            </w:r>
            <w:r w:rsidR="00AA060E">
              <w:rPr>
                <w:rFonts w:ascii="Arial" w:hAnsi="Arial"/>
              </w:rPr>
              <w:t>: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Pr="00D62A8C" w:rsidRDefault="00BA0909" w:rsidP="0027545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e.g. Host-mirrored, Striped, Raw, FS) of volumes"/>
                  </w:textInput>
                </w:ffData>
              </w:fldChar>
            </w:r>
            <w:r w:rsidR="007973D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Pr="00B112C9" w:rsidRDefault="00AA060E" w:rsidP="00920AF9">
            <w:pPr>
              <w:pStyle w:val="body0"/>
              <w:spacing w:after="60"/>
              <w:jc w:val="left"/>
              <w:rPr>
                <w:rFonts w:ascii="Arial" w:hAnsi="Arial" w:cs="Arial"/>
              </w:rPr>
            </w:pPr>
            <w:r w:rsidRPr="00B112C9">
              <w:rPr>
                <w:rFonts w:ascii="Arial" w:hAnsi="Arial" w:cs="Arial"/>
              </w:rPr>
              <w:t>Is Connectivity via a SAN?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Default="00BA0909" w:rsidP="0014644F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witch types and topology, zoning information; or a switch vendor data collection for all switches in the path)"/>
                  </w:textInput>
                </w:ffData>
              </w:fldChar>
            </w:r>
            <w:r w:rsidR="003A2C92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>
              <w:rPr>
                <w:rFonts w:ascii="Arial" w:hAnsi="Arial"/>
              </w:rPr>
              <w:t>Direct connection - STRATUS &lt;&gt;storgate&lt;&gt;Storage Array</w:t>
            </w:r>
            <w:r>
              <w:rPr>
                <w:rFonts w:ascii="Arial" w:hAnsi="Arial"/>
              </w:rPr>
              <w:fldChar w:fldCharType="end"/>
            </w:r>
            <w:r w:rsidR="00AA060E">
              <w:rPr>
                <w:rFonts w:ascii="Arial" w:hAnsi="Arial"/>
              </w:rPr>
              <w:t xml:space="preserve">  </w:t>
            </w:r>
          </w:p>
        </w:tc>
      </w:tr>
      <w:tr w:rsidR="00AA060E" w:rsidRPr="00D62A8C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Pr="00B112C9" w:rsidRDefault="003A2C92" w:rsidP="00920AF9">
            <w:pPr>
              <w:pStyle w:val="body0"/>
              <w:spacing w:after="6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Connectivity</w:t>
            </w:r>
            <w:r w:rsidR="00AA060E" w:rsidRPr="00B112C9">
              <w:rPr>
                <w:rFonts w:ascii="Arial" w:hAnsi="Arial" w:cs="Arial"/>
              </w:rPr>
              <w:t xml:space="preserve"> ports: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Default="00BA0909" w:rsidP="0014644F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List Symmetrix or CLARiiON ports involved)"/>
                  </w:textInput>
                </w:ffData>
              </w:fldChar>
            </w:r>
            <w:r w:rsidR="00B137F5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 w:rsidRPr="0014644F">
              <w:rPr>
                <w:rFonts w:ascii="Arial" w:hAnsi="Arial"/>
              </w:rPr>
              <w:t>4C:1,13C:1</w:t>
            </w:r>
            <w:r w:rsidR="0014644F">
              <w:rPr>
                <w:rFonts w:ascii="Arial" w:hAnsi="Arial"/>
              </w:rPr>
              <w:t xml:space="preserve">&amp; </w:t>
            </w:r>
            <w:r w:rsidR="0014644F" w:rsidRPr="0014644F">
              <w:rPr>
                <w:rFonts w:ascii="Arial" w:hAnsi="Arial"/>
              </w:rPr>
              <w:t>4C:0,13C:0</w:t>
            </w:r>
            <w:r w:rsidR="0014644F">
              <w:rPr>
                <w:rFonts w:ascii="Arial" w:hAnsi="Arial"/>
              </w:rPr>
              <w:t> </w:t>
            </w:r>
            <w:r w:rsidR="0014644F">
              <w:rPr>
                <w:rFonts w:ascii="Arial" w:hAnsi="Arial"/>
              </w:rPr>
              <w:t> </w:t>
            </w:r>
            <w:r w:rsidR="0014644F">
              <w:rPr>
                <w:rFonts w:ascii="Arial" w:hAnsi="Arial"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>
        <w:tc>
          <w:tcPr>
            <w:tcW w:w="3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Pr="00D62A8C" w:rsidRDefault="00AA060E" w:rsidP="00BC3367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Pr="00D62A8C">
              <w:rPr>
                <w:rFonts w:ascii="Arial" w:hAnsi="Arial"/>
              </w:rPr>
              <w:t xml:space="preserve">ata </w:t>
            </w:r>
            <w:r>
              <w:rPr>
                <w:rFonts w:ascii="Arial" w:hAnsi="Arial"/>
              </w:rPr>
              <w:t>protection:</w:t>
            </w:r>
          </w:p>
        </w:tc>
        <w:tc>
          <w:tcPr>
            <w:tcW w:w="6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A060E" w:rsidRPr="00D62A8C" w:rsidRDefault="00BA0909" w:rsidP="0014644F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e.g. RAID-X, Host Base Mirror, SRDF, MirrorView)"/>
                  </w:textInput>
                </w:ffData>
              </w:fldChar>
            </w:r>
            <w:r w:rsidR="00B137F5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>
              <w:rPr>
                <w:rFonts w:ascii="Arial" w:hAnsi="Arial"/>
                <w:noProof/>
              </w:rPr>
              <w:t>SRDF/A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 w:rsidTr="00F87115">
        <w:tc>
          <w:tcPr>
            <w:tcW w:w="3593" w:type="dxa"/>
            <w:shd w:val="clear" w:color="auto" w:fill="auto"/>
          </w:tcPr>
          <w:p w:rsidR="00AA060E" w:rsidRPr="00D62A8C" w:rsidRDefault="00AA060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t>Is a cluster installed?</w:t>
            </w:r>
          </w:p>
        </w:tc>
        <w:tc>
          <w:tcPr>
            <w:tcW w:w="6300" w:type="dxa"/>
            <w:shd w:val="clear" w:color="auto" w:fill="auto"/>
          </w:tcPr>
          <w:p w:rsidR="00AA060E" w:rsidRPr="00D62A8C" w:rsidRDefault="00BA0909" w:rsidP="0014644F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Yes / No / Type [Version/Release])"/>
                  </w:textInput>
                </w:ffData>
              </w:fldChar>
            </w:r>
            <w:r w:rsidR="00795186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>
              <w:rPr>
                <w:rFonts w:ascii="Arial" w:hAnsi="Arial"/>
                <w:noProof/>
              </w:rPr>
              <w:t>NO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 w:rsidTr="00F87115">
        <w:tc>
          <w:tcPr>
            <w:tcW w:w="3593" w:type="dxa"/>
            <w:shd w:val="clear" w:color="auto" w:fill="auto"/>
          </w:tcPr>
          <w:p w:rsidR="00AA060E" w:rsidRPr="00D62A8C" w:rsidRDefault="00AA060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t>How many path</w:t>
            </w:r>
            <w:r>
              <w:rPr>
                <w:rFonts w:ascii="Arial" w:hAnsi="Arial"/>
              </w:rPr>
              <w:t>s</w:t>
            </w:r>
            <w:r w:rsidRPr="00D62A8C">
              <w:rPr>
                <w:rFonts w:ascii="Arial" w:hAnsi="Arial"/>
              </w:rPr>
              <w:t xml:space="preserve"> are installed?</w:t>
            </w:r>
          </w:p>
        </w:tc>
        <w:tc>
          <w:tcPr>
            <w:tcW w:w="6300" w:type="dxa"/>
            <w:shd w:val="clear" w:color="auto" w:fill="auto"/>
          </w:tcPr>
          <w:p w:rsidR="00AA060E" w:rsidRPr="00D62A8C" w:rsidRDefault="00BA0909" w:rsidP="0014644F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umber / Ports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>
              <w:rPr>
                <w:rFonts w:ascii="Arial" w:hAnsi="Arial"/>
                <w:noProof/>
              </w:rPr>
              <w:t>2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 w:rsidTr="00F87115">
        <w:tc>
          <w:tcPr>
            <w:tcW w:w="3593" w:type="dxa"/>
            <w:shd w:val="clear" w:color="auto" w:fill="auto"/>
          </w:tcPr>
          <w:p w:rsidR="00AA060E" w:rsidRPr="00D62A8C" w:rsidRDefault="00AA060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t>Is a MultiPath SW installed?</w:t>
            </w:r>
          </w:p>
        </w:tc>
        <w:tc>
          <w:tcPr>
            <w:tcW w:w="6300" w:type="dxa"/>
            <w:shd w:val="clear" w:color="auto" w:fill="auto"/>
          </w:tcPr>
          <w:p w:rsidR="00AA060E" w:rsidRPr="00D62A8C" w:rsidRDefault="00BA0909" w:rsidP="0014644F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Name [e.g. PowerPath, DMP, MPIO, etc.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>
              <w:rPr>
                <w:rFonts w:ascii="Arial" w:hAnsi="Arial"/>
              </w:rPr>
              <w:t>Powerpath</w:t>
            </w:r>
            <w:r>
              <w:rPr>
                <w:rFonts w:ascii="Arial" w:hAnsi="Arial"/>
              </w:rPr>
              <w:fldChar w:fldCharType="end"/>
            </w:r>
            <w:r w:rsidR="00795186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Version/Level)"/>
                  </w:textInput>
                </w:ffData>
              </w:fldChar>
            </w:r>
            <w:r w:rsidR="00795186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>
              <w:rPr>
                <w:rFonts w:ascii="Arial" w:hAnsi="Arial"/>
              </w:rPr>
              <w:t> </w:t>
            </w:r>
            <w:r w:rsidR="0014644F">
              <w:rPr>
                <w:rFonts w:ascii="Arial" w:hAnsi="Arial"/>
              </w:rPr>
              <w:t> </w:t>
            </w:r>
            <w:r w:rsidR="0014644F">
              <w:rPr>
                <w:rFonts w:ascii="Arial" w:hAnsi="Arial"/>
              </w:rPr>
              <w:t> </w:t>
            </w:r>
            <w:r w:rsidR="0014644F">
              <w:rPr>
                <w:rFonts w:ascii="Arial" w:hAnsi="Arial"/>
              </w:rPr>
              <w:t> </w:t>
            </w:r>
            <w:r w:rsidR="0014644F">
              <w:rPr>
                <w:rFonts w:ascii="Arial" w:hAnsi="Arial"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A060E" w:rsidRPr="00D62A8C" w:rsidTr="00F87115">
        <w:tc>
          <w:tcPr>
            <w:tcW w:w="3593" w:type="dxa"/>
            <w:shd w:val="clear" w:color="auto" w:fill="auto"/>
          </w:tcPr>
          <w:p w:rsidR="00AA060E" w:rsidRPr="00D62A8C" w:rsidRDefault="00AA060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t>Which HBA's are in use?</w:t>
            </w:r>
          </w:p>
        </w:tc>
        <w:tc>
          <w:tcPr>
            <w:tcW w:w="6300" w:type="dxa"/>
            <w:shd w:val="clear" w:color="auto" w:fill="auto"/>
          </w:tcPr>
          <w:p w:rsidR="00AA060E" w:rsidRPr="00D62A8C" w:rsidRDefault="00BA0909" w:rsidP="0014644F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Manufacturer / Model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14644F">
              <w:rPr>
                <w:rFonts w:ascii="Arial" w:hAnsi="Arial"/>
                <w:noProof/>
              </w:rPr>
              <w:t>Storgate HBA cards - 4</w:t>
            </w:r>
            <w:r>
              <w:rPr>
                <w:rFonts w:ascii="Arial" w:hAnsi="Arial"/>
              </w:rPr>
              <w:fldChar w:fldCharType="end"/>
            </w:r>
            <w:r w:rsidR="00AA060E"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Version-/Release-Level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A060E">
              <w:rPr>
                <w:rFonts w:ascii="Arial" w:hAnsi="Arial"/>
                <w:noProof/>
              </w:rPr>
              <w:t>(</w:t>
            </w:r>
            <w:r>
              <w:rPr>
                <w:rFonts w:ascii="Arial" w:hAnsi="Arial"/>
              </w:rPr>
              <w:fldChar w:fldCharType="end"/>
            </w:r>
            <w:r w:rsidR="00AA060E">
              <w:rPr>
                <w:rFonts w:ascii="Arial" w:hAnsi="Arial"/>
              </w:rPr>
              <w:t xml:space="preserve">  </w:t>
            </w:r>
          </w:p>
        </w:tc>
      </w:tr>
      <w:tr w:rsidR="00AA060E" w:rsidRPr="00D62A8C" w:rsidTr="00F87115">
        <w:tc>
          <w:tcPr>
            <w:tcW w:w="3593" w:type="dxa"/>
            <w:shd w:val="clear" w:color="auto" w:fill="auto"/>
          </w:tcPr>
          <w:p w:rsidR="00AA060E" w:rsidRPr="00D62A8C" w:rsidRDefault="00AA060E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Please describe environment:</w:t>
            </w:r>
          </w:p>
        </w:tc>
        <w:tc>
          <w:tcPr>
            <w:tcW w:w="6300" w:type="dxa"/>
            <w:shd w:val="clear" w:color="auto" w:fill="auto"/>
          </w:tcPr>
          <w:p w:rsidR="00AA060E" w:rsidRPr="00D62A8C" w:rsidRDefault="00BA0909" w:rsidP="00145536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Description (other Servers/Applications, Switches [Firmwarelevel], Storage, etc.)"/>
                  </w:textInput>
                </w:ffData>
              </w:fldChar>
            </w:r>
            <w:r w:rsidR="00AA060E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AA060E">
              <w:rPr>
                <w:rFonts w:ascii="Arial" w:hAnsi="Arial"/>
                <w:noProof/>
              </w:rPr>
              <w:t>(Description (other Servers/Applications, Switches [Firmwarelevel], Storage, etc.)</w:t>
            </w:r>
            <w:r>
              <w:rPr>
                <w:rFonts w:ascii="Arial" w:hAnsi="Arial"/>
              </w:rPr>
              <w:fldChar w:fldCharType="end"/>
            </w:r>
          </w:p>
        </w:tc>
      </w:tr>
    </w:tbl>
    <w:p w:rsidR="007F097A" w:rsidRDefault="007F097A" w:rsidP="007F097A">
      <w:pPr>
        <w:spacing w:before="0" w:after="0"/>
      </w:pPr>
    </w:p>
    <w:bookmarkEnd w:id="0"/>
    <w:bookmarkEnd w:id="1"/>
    <w:p w:rsidR="0051691C" w:rsidRDefault="0051691C" w:rsidP="00075674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p w:rsidR="00795186" w:rsidRDefault="00795186" w:rsidP="00075674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p w:rsidR="00795186" w:rsidRDefault="00795186" w:rsidP="00075674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p w:rsidR="004275BD" w:rsidRDefault="004275BD" w:rsidP="00075674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p w:rsidR="004275BD" w:rsidRPr="00D62A8C" w:rsidRDefault="004275BD" w:rsidP="00075674">
      <w:pPr>
        <w:pStyle w:val="Body"/>
        <w:spacing w:before="0" w:after="0"/>
        <w:rPr>
          <w:rFonts w:ascii="Arial" w:hAnsi="Arial"/>
          <w:b/>
          <w:sz w:val="24"/>
          <w:szCs w:val="24"/>
        </w:rPr>
      </w:pPr>
    </w:p>
    <w:tbl>
      <w:tblPr>
        <w:tblW w:w="9893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413"/>
        <w:gridCol w:w="6480"/>
      </w:tblGrid>
      <w:tr w:rsidR="00260AC9" w:rsidRPr="00D62A8C">
        <w:tc>
          <w:tcPr>
            <w:tcW w:w="9893" w:type="dxa"/>
            <w:gridSpan w:val="2"/>
            <w:tcBorders>
              <w:bottom w:val="single" w:sz="6" w:space="0" w:color="000000"/>
            </w:tcBorders>
            <w:shd w:val="pct20" w:color="auto" w:fill="auto"/>
          </w:tcPr>
          <w:p w:rsidR="00260AC9" w:rsidRPr="00D62A8C" w:rsidRDefault="003C50DB" w:rsidP="002767E3">
            <w:pPr>
              <w:pStyle w:val="Body"/>
              <w:spacing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Performance Data </w:t>
            </w:r>
          </w:p>
        </w:tc>
      </w:tr>
      <w:tr w:rsidR="0051691C" w:rsidRPr="00D62A8C">
        <w:tc>
          <w:tcPr>
            <w:tcW w:w="3413" w:type="dxa"/>
            <w:shd w:val="clear" w:color="auto" w:fill="auto"/>
          </w:tcPr>
          <w:p w:rsidR="0051691C" w:rsidRPr="00D62A8C" w:rsidRDefault="00624080" w:rsidP="0051691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 w:rsidR="00B137F5">
              <w:rPr>
                <w:rFonts w:ascii="Arial" w:hAnsi="Arial"/>
              </w:rPr>
              <w:t>Symmetrix</w:t>
            </w:r>
            <w:r>
              <w:rPr>
                <w:rFonts w:ascii="Arial" w:hAnsi="Arial"/>
              </w:rPr>
              <w:t>) Is</w:t>
            </w:r>
            <w:r w:rsidR="003C50DB">
              <w:rPr>
                <w:rFonts w:ascii="Arial" w:hAnsi="Arial"/>
              </w:rPr>
              <w:t xml:space="preserve"> </w:t>
            </w:r>
            <w:r w:rsidR="00C930E8">
              <w:rPr>
                <w:rFonts w:ascii="Arial" w:hAnsi="Arial"/>
              </w:rPr>
              <w:t>“</w:t>
            </w:r>
            <w:r w:rsidR="003C50DB">
              <w:rPr>
                <w:rFonts w:ascii="Arial" w:hAnsi="Arial"/>
              </w:rPr>
              <w:t>Performance Manager</w:t>
            </w:r>
            <w:r w:rsidR="00C930E8">
              <w:rPr>
                <w:rFonts w:ascii="Arial" w:hAnsi="Arial"/>
              </w:rPr>
              <w:t>”</w:t>
            </w:r>
            <w:r w:rsidR="003C50DB">
              <w:rPr>
                <w:rFonts w:ascii="Arial" w:hAnsi="Arial"/>
              </w:rPr>
              <w:t xml:space="preserve"> </w:t>
            </w:r>
            <w:r w:rsidR="00795186">
              <w:rPr>
                <w:rFonts w:ascii="Arial" w:hAnsi="Arial"/>
              </w:rPr>
              <w:t xml:space="preserve">BTP </w:t>
            </w:r>
            <w:r w:rsidR="00660DE2" w:rsidRPr="00D62A8C">
              <w:rPr>
                <w:rFonts w:ascii="Arial" w:hAnsi="Arial"/>
              </w:rPr>
              <w:t xml:space="preserve">data </w:t>
            </w:r>
            <w:r w:rsidR="00F55DF7">
              <w:rPr>
                <w:rFonts w:ascii="Arial" w:hAnsi="Arial"/>
              </w:rPr>
              <w:t>available</w:t>
            </w:r>
            <w:r w:rsidR="00C930E8">
              <w:rPr>
                <w:rFonts w:ascii="Arial" w:hAnsi="Arial"/>
              </w:rPr>
              <w:t xml:space="preserve"> from ECC\Ionix Control Center</w:t>
            </w:r>
            <w:r w:rsidR="00660DE2" w:rsidRPr="00D62A8C">
              <w:rPr>
                <w:rFonts w:ascii="Arial" w:hAnsi="Arial"/>
              </w:rPr>
              <w:t>?</w:t>
            </w:r>
          </w:p>
        </w:tc>
        <w:tc>
          <w:tcPr>
            <w:tcW w:w="6480" w:type="dxa"/>
            <w:shd w:val="clear" w:color="auto" w:fill="auto"/>
          </w:tcPr>
          <w:p w:rsidR="0051691C" w:rsidRPr="00D62A8C" w:rsidRDefault="00BA0909" w:rsidP="0027545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Yes / No) Location"/>
                  </w:textInput>
                </w:ffData>
              </w:fldChar>
            </w:r>
            <w:r w:rsidR="00532C60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532C60">
              <w:rPr>
                <w:rFonts w:ascii="Arial" w:hAnsi="Arial"/>
                <w:noProof/>
              </w:rPr>
              <w:t>(</w:t>
            </w:r>
            <w:r w:rsidR="0027545C">
              <w:rPr>
                <w:rFonts w:ascii="Arial" w:hAnsi="Arial"/>
                <w:noProof/>
              </w:rPr>
              <w:t>NO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137F5" w:rsidRPr="00D62A8C">
        <w:tc>
          <w:tcPr>
            <w:tcW w:w="3413" w:type="dxa"/>
            <w:shd w:val="clear" w:color="auto" w:fill="auto"/>
          </w:tcPr>
          <w:p w:rsidR="00B137F5" w:rsidRDefault="00624080" w:rsidP="0051691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 w:rsidR="00B137F5">
              <w:rPr>
                <w:rFonts w:ascii="Arial" w:hAnsi="Arial"/>
              </w:rPr>
              <w:t>CLARiiON</w:t>
            </w:r>
            <w:r w:rsidR="00795186">
              <w:rPr>
                <w:rFonts w:ascii="Arial" w:hAnsi="Arial"/>
              </w:rPr>
              <w:t>\VNX</w:t>
            </w:r>
            <w:r>
              <w:rPr>
                <w:rFonts w:ascii="Arial" w:hAnsi="Arial"/>
              </w:rPr>
              <w:t>)</w:t>
            </w:r>
            <w:r w:rsidR="00B137F5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Is </w:t>
            </w:r>
            <w:r w:rsidR="00B137F5">
              <w:rPr>
                <w:rFonts w:ascii="Arial" w:hAnsi="Arial"/>
              </w:rPr>
              <w:t xml:space="preserve">Navisphere </w:t>
            </w:r>
            <w:r w:rsidR="00795186">
              <w:rPr>
                <w:rFonts w:ascii="Arial" w:hAnsi="Arial"/>
              </w:rPr>
              <w:t xml:space="preserve">NAR\NAZ </w:t>
            </w:r>
            <w:r w:rsidR="00B137F5">
              <w:rPr>
                <w:rFonts w:ascii="Arial" w:hAnsi="Arial"/>
              </w:rPr>
              <w:t>data available?</w:t>
            </w:r>
          </w:p>
        </w:tc>
        <w:tc>
          <w:tcPr>
            <w:tcW w:w="6480" w:type="dxa"/>
            <w:shd w:val="clear" w:color="auto" w:fill="auto"/>
          </w:tcPr>
          <w:p w:rsidR="00B137F5" w:rsidRDefault="00BA0909" w:rsidP="0027545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Yes / No) Location"/>
                  </w:textInput>
                </w:ffData>
              </w:fldChar>
            </w:r>
            <w:r w:rsidR="00532C60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>
              <w:rPr>
                <w:rFonts w:ascii="Arial" w:hAnsi="Arial"/>
                <w:noProof/>
              </w:rPr>
              <w:t>NO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51691C" w:rsidRPr="00D62A8C">
        <w:tc>
          <w:tcPr>
            <w:tcW w:w="3413" w:type="dxa"/>
            <w:shd w:val="clear" w:color="auto" w:fill="auto"/>
          </w:tcPr>
          <w:p w:rsidR="0051691C" w:rsidRPr="00D62A8C" w:rsidRDefault="009A0794" w:rsidP="0051691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Is</w:t>
            </w:r>
            <w:r w:rsidR="00F55DF7">
              <w:rPr>
                <w:rFonts w:ascii="Arial" w:hAnsi="Arial"/>
              </w:rPr>
              <w:t xml:space="preserve"> </w:t>
            </w:r>
            <w:r w:rsidR="00AA060E">
              <w:rPr>
                <w:rFonts w:ascii="Arial" w:hAnsi="Arial"/>
              </w:rPr>
              <w:t>Host</w:t>
            </w:r>
            <w:r w:rsidR="00F55DF7">
              <w:rPr>
                <w:rFonts w:ascii="Arial" w:hAnsi="Arial"/>
              </w:rPr>
              <w:t>-</w:t>
            </w:r>
            <w:r w:rsidR="00AA060E">
              <w:rPr>
                <w:rFonts w:ascii="Arial" w:hAnsi="Arial"/>
              </w:rPr>
              <w:t xml:space="preserve">based </w:t>
            </w:r>
            <w:r w:rsidR="00F55DF7">
              <w:rPr>
                <w:rFonts w:ascii="Arial" w:hAnsi="Arial"/>
              </w:rPr>
              <w:t>data available</w:t>
            </w:r>
            <w:r w:rsidR="0051691C" w:rsidRPr="00D62A8C">
              <w:rPr>
                <w:rFonts w:ascii="Arial" w:hAnsi="Arial"/>
              </w:rPr>
              <w:t>?</w:t>
            </w:r>
            <w:r w:rsidR="00565697">
              <w:rPr>
                <w:rFonts w:ascii="Arial" w:hAnsi="Arial"/>
              </w:rPr>
              <w:t xml:space="preserve"> (sar, iostat, </w:t>
            </w:r>
            <w:r w:rsidR="001B0831">
              <w:rPr>
                <w:rFonts w:ascii="Arial" w:hAnsi="Arial"/>
              </w:rPr>
              <w:t>p</w:t>
            </w:r>
            <w:r w:rsidR="00EE6206">
              <w:rPr>
                <w:rFonts w:ascii="Arial" w:hAnsi="Arial"/>
              </w:rPr>
              <w:t>erfmon,</w:t>
            </w:r>
            <w:r w:rsidR="001B0831">
              <w:rPr>
                <w:rFonts w:ascii="Arial" w:hAnsi="Arial"/>
              </w:rPr>
              <w:t xml:space="preserve"> </w:t>
            </w:r>
            <w:r w:rsidR="00565697">
              <w:rPr>
                <w:rFonts w:ascii="Arial" w:hAnsi="Arial"/>
              </w:rPr>
              <w:t>RMF)</w:t>
            </w:r>
          </w:p>
        </w:tc>
        <w:tc>
          <w:tcPr>
            <w:tcW w:w="6480" w:type="dxa"/>
            <w:shd w:val="clear" w:color="auto" w:fill="auto"/>
          </w:tcPr>
          <w:p w:rsidR="0051691C" w:rsidRPr="00D62A8C" w:rsidRDefault="00BA0909" w:rsidP="0027545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Yes / No) Location"/>
                  </w:textInput>
                </w:ffData>
              </w:fldChar>
            </w:r>
            <w:r w:rsidR="00532C60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>
              <w:rPr>
                <w:rFonts w:ascii="Arial" w:hAnsi="Arial"/>
              </w:rPr>
              <w:t>No</w:t>
            </w:r>
            <w:r>
              <w:rPr>
                <w:rFonts w:ascii="Arial" w:hAnsi="Arial"/>
              </w:rPr>
              <w:fldChar w:fldCharType="end"/>
            </w:r>
            <w:r w:rsidR="00AA060E">
              <w:rPr>
                <w:rFonts w:ascii="Arial" w:hAnsi="Arial"/>
              </w:rPr>
              <w:t xml:space="preserve"> </w:t>
            </w:r>
          </w:p>
        </w:tc>
      </w:tr>
      <w:tr w:rsidR="00565697" w:rsidRPr="00D62A8C">
        <w:tc>
          <w:tcPr>
            <w:tcW w:w="3413" w:type="dxa"/>
            <w:shd w:val="clear" w:color="auto" w:fill="auto"/>
          </w:tcPr>
          <w:p w:rsidR="00565697" w:rsidRPr="00D62A8C" w:rsidRDefault="00565697" w:rsidP="0051691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Other </w:t>
            </w:r>
            <w:r w:rsidR="00711733">
              <w:rPr>
                <w:rFonts w:ascii="Arial" w:hAnsi="Arial"/>
              </w:rPr>
              <w:t xml:space="preserve">performance </w:t>
            </w:r>
            <w:r>
              <w:rPr>
                <w:rFonts w:ascii="Arial" w:hAnsi="Arial"/>
              </w:rPr>
              <w:t>information:</w:t>
            </w:r>
          </w:p>
        </w:tc>
        <w:tc>
          <w:tcPr>
            <w:tcW w:w="6480" w:type="dxa"/>
            <w:shd w:val="clear" w:color="auto" w:fill="auto"/>
          </w:tcPr>
          <w:p w:rsidR="00565697" w:rsidRPr="00D62A8C" w:rsidRDefault="00BA0909" w:rsidP="0051691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65697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565697" w:rsidRPr="00D62A8C">
              <w:rPr>
                <w:rFonts w:ascii="Arial" w:hAnsi="Arial"/>
              </w:rPr>
              <w:t xml:space="preserve">     </w:t>
            </w:r>
            <w:r w:rsidRPr="00D62A8C">
              <w:rPr>
                <w:rFonts w:ascii="Arial" w:hAnsi="Arial"/>
              </w:rPr>
              <w:fldChar w:fldCharType="end"/>
            </w:r>
          </w:p>
        </w:tc>
      </w:tr>
      <w:tr w:rsidR="001E24E1" w:rsidRPr="00D62A8C">
        <w:tc>
          <w:tcPr>
            <w:tcW w:w="3413" w:type="dxa"/>
            <w:shd w:val="clear" w:color="auto" w:fill="auto"/>
          </w:tcPr>
          <w:p w:rsidR="001E24E1" w:rsidRDefault="00E43481" w:rsidP="0051691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Are</w:t>
            </w:r>
            <w:r w:rsidR="001E24E1">
              <w:rPr>
                <w:rFonts w:ascii="Arial" w:hAnsi="Arial"/>
              </w:rPr>
              <w:t xml:space="preserve"> </w:t>
            </w:r>
            <w:r w:rsidR="00B76709">
              <w:rPr>
                <w:rFonts w:ascii="Arial" w:hAnsi="Arial"/>
              </w:rPr>
              <w:t xml:space="preserve">the </w:t>
            </w:r>
            <w:r w:rsidR="001E24E1">
              <w:rPr>
                <w:rFonts w:ascii="Arial" w:hAnsi="Arial"/>
              </w:rPr>
              <w:t>filesystems regularly defragmented?</w:t>
            </w:r>
          </w:p>
        </w:tc>
        <w:tc>
          <w:tcPr>
            <w:tcW w:w="6480" w:type="dxa"/>
            <w:shd w:val="clear" w:color="auto" w:fill="auto"/>
          </w:tcPr>
          <w:p w:rsidR="001E24E1" w:rsidRPr="00D62A8C" w:rsidRDefault="00BA0909" w:rsidP="0027545C">
            <w:pPr>
              <w:pStyle w:val="Body"/>
              <w:spacing w:after="6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Yes / No)"/>
                  </w:textInput>
                </w:ffData>
              </w:fldChar>
            </w:r>
            <w:r w:rsidR="001E24E1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 w:rsidR="0027545C">
              <w:rPr>
                <w:rFonts w:ascii="Arial" w:hAnsi="Arial"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BB365E" w:rsidRPr="00D62A8C" w:rsidTr="00CA1798">
        <w:tc>
          <w:tcPr>
            <w:tcW w:w="9893" w:type="dxa"/>
            <w:gridSpan w:val="2"/>
            <w:shd w:val="clear" w:color="auto" w:fill="auto"/>
          </w:tcPr>
          <w:p w:rsidR="00BB365E" w:rsidRPr="00BB365E" w:rsidRDefault="00BB365E" w:rsidP="00BB365E">
            <w:pPr>
              <w:pStyle w:val="Body"/>
              <w:spacing w:after="60"/>
              <w:jc w:val="left"/>
              <w:rPr>
                <w:rFonts w:ascii="Arial" w:hAnsi="Arial"/>
                <w:i/>
                <w:iCs/>
                <w:sz w:val="18"/>
                <w:szCs w:val="18"/>
              </w:rPr>
            </w:pPr>
            <w:r w:rsidRPr="00BB365E">
              <w:rPr>
                <w:rFonts w:ascii="Arial" w:hAnsi="Arial"/>
                <w:i/>
                <w:iCs/>
                <w:sz w:val="18"/>
                <w:szCs w:val="18"/>
              </w:rPr>
              <w:t xml:space="preserve">Please note all performance data collected must be uploaded into the EMC Service Request via </w:t>
            </w:r>
            <w:hyperlink r:id="rId10" w:history="1">
              <w:r w:rsidRPr="00BB365E">
                <w:rPr>
                  <w:rStyle w:val="Hyperlink"/>
                  <w:rFonts w:cs="Times New Roman"/>
                  <w:i/>
                  <w:iCs/>
                  <w:sz w:val="18"/>
                  <w:szCs w:val="18"/>
                </w:rPr>
                <w:t>EMC Powerlink</w:t>
              </w:r>
            </w:hyperlink>
            <w:r w:rsidRPr="00BB365E">
              <w:rPr>
                <w:rFonts w:ascii="Arial" w:hAnsi="Arial"/>
                <w:i/>
                <w:iCs/>
                <w:sz w:val="18"/>
                <w:szCs w:val="18"/>
              </w:rPr>
              <w:t xml:space="preserve">, </w:t>
            </w:r>
            <w:r w:rsidR="001F64AC">
              <w:rPr>
                <w:rFonts w:ascii="Arial" w:hAnsi="Arial"/>
                <w:i/>
                <w:iCs/>
                <w:sz w:val="18"/>
                <w:szCs w:val="18"/>
              </w:rPr>
              <w:br/>
            </w:r>
            <w:r w:rsidRPr="00BB365E">
              <w:rPr>
                <w:rFonts w:ascii="Arial" w:hAnsi="Arial"/>
                <w:i/>
                <w:iCs/>
                <w:sz w:val="18"/>
                <w:szCs w:val="18"/>
              </w:rPr>
              <w:t>either when creating the service Request or by accessing the Service Request using the “My Support” option.</w:t>
            </w:r>
            <w:r w:rsidR="00532C60">
              <w:rPr>
                <w:rFonts w:ascii="Arial" w:hAnsi="Arial"/>
                <w:i/>
                <w:iCs/>
                <w:sz w:val="18"/>
                <w:szCs w:val="18"/>
              </w:rPr>
              <w:br/>
              <w:t>Alternatively EMC can provide FTP services on request.</w:t>
            </w:r>
          </w:p>
        </w:tc>
      </w:tr>
    </w:tbl>
    <w:p w:rsidR="00B46AA3" w:rsidRPr="00D62A8C" w:rsidRDefault="00B46AA3" w:rsidP="00260AC9">
      <w:pPr>
        <w:spacing w:before="0" w:after="0"/>
        <w:rPr>
          <w:rFonts w:ascii="Arial" w:hAnsi="Arial"/>
          <w:szCs w:val="24"/>
        </w:rPr>
      </w:pPr>
    </w:p>
    <w:p w:rsidR="0051691C" w:rsidRPr="00D62A8C" w:rsidRDefault="00B26E69" w:rsidP="00260AC9">
      <w:pPr>
        <w:spacing w:before="0" w:after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br w:type="page"/>
      </w:r>
    </w:p>
    <w:tbl>
      <w:tblPr>
        <w:tblW w:w="9893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9893"/>
      </w:tblGrid>
      <w:tr w:rsidR="00C641D5" w:rsidRPr="00D62A8C">
        <w:tc>
          <w:tcPr>
            <w:tcW w:w="9893" w:type="dxa"/>
            <w:tcBorders>
              <w:bottom w:val="single" w:sz="6" w:space="0" w:color="000000"/>
            </w:tcBorders>
            <w:shd w:val="pct20" w:color="auto" w:fill="auto"/>
          </w:tcPr>
          <w:p w:rsidR="00C641D5" w:rsidRPr="00D62A8C" w:rsidRDefault="00F55DF7" w:rsidP="007E62CB">
            <w:pPr>
              <w:pStyle w:val="Body"/>
              <w:spacing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Remarks</w:t>
            </w:r>
          </w:p>
        </w:tc>
      </w:tr>
      <w:tr w:rsidR="00C641D5" w:rsidRPr="00D62A8C">
        <w:tc>
          <w:tcPr>
            <w:tcW w:w="9893" w:type="dxa"/>
            <w:shd w:val="pct20" w:color="auto" w:fill="auto"/>
          </w:tcPr>
          <w:p w:rsidR="00C641D5" w:rsidRPr="00D62A8C" w:rsidRDefault="00660DE2" w:rsidP="007E62CB">
            <w:pPr>
              <w:pStyle w:val="Body"/>
              <w:spacing w:after="60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t>Customer</w:t>
            </w:r>
          </w:p>
        </w:tc>
      </w:tr>
      <w:tr w:rsidR="00C641D5" w:rsidRPr="00D62A8C">
        <w:trPr>
          <w:trHeight w:val="1134"/>
        </w:trPr>
        <w:tc>
          <w:tcPr>
            <w:tcW w:w="9893" w:type="dxa"/>
            <w:tcBorders>
              <w:bottom w:val="single" w:sz="6" w:space="0" w:color="000000"/>
            </w:tcBorders>
            <w:shd w:val="clear" w:color="auto" w:fill="auto"/>
          </w:tcPr>
          <w:p w:rsidR="00C641D5" w:rsidRPr="00D62A8C" w:rsidRDefault="00BA0909" w:rsidP="007E62CB">
            <w:pPr>
              <w:pStyle w:val="Body"/>
              <w:spacing w:after="60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A7CBB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CA7CBB" w:rsidRPr="00D62A8C">
              <w:rPr>
                <w:rFonts w:ascii="Arial" w:hAnsi="Arial"/>
              </w:rPr>
              <w:t xml:space="preserve">     </w:t>
            </w:r>
            <w:r w:rsidRPr="00D62A8C">
              <w:rPr>
                <w:rFonts w:ascii="Arial" w:hAnsi="Arial"/>
              </w:rPr>
              <w:fldChar w:fldCharType="end"/>
            </w:r>
          </w:p>
        </w:tc>
      </w:tr>
      <w:tr w:rsidR="00C641D5" w:rsidRPr="00D62A8C">
        <w:tc>
          <w:tcPr>
            <w:tcW w:w="9893" w:type="dxa"/>
            <w:shd w:val="pct20" w:color="auto" w:fill="auto"/>
          </w:tcPr>
          <w:p w:rsidR="00C641D5" w:rsidRPr="00D62A8C" w:rsidRDefault="00CA7CBB" w:rsidP="00795186">
            <w:pPr>
              <w:pStyle w:val="Body"/>
              <w:spacing w:after="60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t>EMC</w:t>
            </w:r>
            <w:r w:rsidR="00711733">
              <w:rPr>
                <w:rFonts w:ascii="Arial" w:hAnsi="Arial"/>
              </w:rPr>
              <w:t xml:space="preserve"> Notes</w:t>
            </w:r>
            <w:r w:rsidR="00D325F7" w:rsidRPr="00D62A8C">
              <w:rPr>
                <w:rFonts w:ascii="Arial" w:hAnsi="Arial"/>
              </w:rPr>
              <w:tab/>
              <w:t>(</w:t>
            </w:r>
            <w:r w:rsidR="00795186">
              <w:rPr>
                <w:rFonts w:ascii="Arial" w:hAnsi="Arial"/>
              </w:rPr>
              <w:t>Service Request#</w:t>
            </w:r>
            <w:r w:rsidR="00D325F7" w:rsidRPr="00D62A8C">
              <w:rPr>
                <w:rFonts w:ascii="Arial" w:hAnsi="Arial"/>
              </w:rPr>
              <w:t xml:space="preserve">: </w:t>
            </w:r>
            <w:r w:rsidR="00BA0909"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325F7" w:rsidRPr="00D62A8C">
              <w:rPr>
                <w:rFonts w:ascii="Arial" w:hAnsi="Arial"/>
              </w:rPr>
              <w:instrText xml:space="preserve">formtext </w:instrText>
            </w:r>
            <w:r w:rsidR="00BA0909" w:rsidRPr="00D62A8C">
              <w:rPr>
                <w:rFonts w:ascii="Arial" w:hAnsi="Arial"/>
              </w:rPr>
            </w:r>
            <w:r w:rsidR="00BA0909" w:rsidRPr="00D62A8C">
              <w:rPr>
                <w:rFonts w:ascii="Arial" w:hAnsi="Arial"/>
              </w:rPr>
              <w:fldChar w:fldCharType="separate"/>
            </w:r>
            <w:r w:rsidR="00D325F7" w:rsidRPr="00D62A8C">
              <w:rPr>
                <w:rFonts w:ascii="Arial" w:hAnsi="Arial"/>
              </w:rPr>
              <w:t xml:space="preserve">     </w:t>
            </w:r>
            <w:r w:rsidR="00BA0909" w:rsidRPr="00D62A8C">
              <w:rPr>
                <w:rFonts w:ascii="Arial" w:hAnsi="Arial"/>
              </w:rPr>
              <w:fldChar w:fldCharType="end"/>
            </w:r>
            <w:r w:rsidR="00D325F7" w:rsidRPr="00D62A8C">
              <w:rPr>
                <w:rFonts w:ascii="Arial" w:hAnsi="Arial"/>
              </w:rPr>
              <w:t xml:space="preserve"> )</w:t>
            </w:r>
          </w:p>
        </w:tc>
      </w:tr>
      <w:tr w:rsidR="00C641D5" w:rsidRPr="00D62A8C">
        <w:trPr>
          <w:trHeight w:val="1134"/>
        </w:trPr>
        <w:tc>
          <w:tcPr>
            <w:tcW w:w="9893" w:type="dxa"/>
            <w:shd w:val="clear" w:color="auto" w:fill="auto"/>
          </w:tcPr>
          <w:p w:rsidR="00C641D5" w:rsidRPr="00D62A8C" w:rsidRDefault="00BA0909" w:rsidP="007E62CB">
            <w:pPr>
              <w:pStyle w:val="Body"/>
              <w:spacing w:after="60"/>
              <w:rPr>
                <w:rFonts w:ascii="Arial" w:hAnsi="Arial"/>
              </w:rPr>
            </w:pPr>
            <w:r w:rsidRPr="00D62A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A7CBB" w:rsidRPr="00D62A8C">
              <w:rPr>
                <w:rFonts w:ascii="Arial" w:hAnsi="Arial"/>
              </w:rPr>
              <w:instrText xml:space="preserve">formtext </w:instrText>
            </w:r>
            <w:r w:rsidRPr="00D62A8C">
              <w:rPr>
                <w:rFonts w:ascii="Arial" w:hAnsi="Arial"/>
              </w:rPr>
            </w:r>
            <w:r w:rsidRPr="00D62A8C">
              <w:rPr>
                <w:rFonts w:ascii="Arial" w:hAnsi="Arial"/>
              </w:rPr>
              <w:fldChar w:fldCharType="separate"/>
            </w:r>
            <w:r w:rsidR="00CA7CBB" w:rsidRPr="00D62A8C">
              <w:rPr>
                <w:rFonts w:ascii="Arial" w:hAnsi="Arial"/>
              </w:rPr>
              <w:t xml:space="preserve">     </w:t>
            </w:r>
            <w:r w:rsidRPr="00D62A8C">
              <w:rPr>
                <w:rFonts w:ascii="Arial" w:hAnsi="Arial"/>
              </w:rPr>
              <w:fldChar w:fldCharType="end"/>
            </w:r>
          </w:p>
        </w:tc>
      </w:tr>
    </w:tbl>
    <w:p w:rsidR="00FC0350" w:rsidRDefault="00FC0350" w:rsidP="00260AC9">
      <w:pPr>
        <w:spacing w:before="0" w:after="0"/>
        <w:rPr>
          <w:rFonts w:ascii="Arial" w:hAnsi="Arial"/>
          <w:b/>
          <w:sz w:val="22"/>
          <w:szCs w:val="22"/>
          <w:u w:val="single"/>
        </w:rPr>
      </w:pPr>
    </w:p>
    <w:p w:rsidR="002004B6" w:rsidRPr="00B26E69" w:rsidRDefault="002004B6" w:rsidP="00B26E69">
      <w:pPr>
        <w:spacing w:before="0" w:after="0"/>
        <w:rPr>
          <w:rFonts w:ascii="Arial" w:hAnsi="Arial"/>
          <w:b/>
          <w:sz w:val="22"/>
          <w:szCs w:val="22"/>
          <w:u w:val="single"/>
        </w:rPr>
      </w:pPr>
    </w:p>
    <w:sectPr w:rsidR="002004B6" w:rsidRPr="00B26E69" w:rsidSect="00C64A31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440" w:right="922" w:bottom="1440" w:left="1138" w:header="706" w:footer="3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050" w:rsidRDefault="00575050" w:rsidP="00B46AA3">
      <w:pPr>
        <w:pStyle w:val="Body"/>
      </w:pPr>
      <w:r>
        <w:separator/>
      </w:r>
    </w:p>
  </w:endnote>
  <w:endnote w:type="continuationSeparator" w:id="0">
    <w:p w:rsidR="00575050" w:rsidRDefault="00575050" w:rsidP="00B46AA3">
      <w:pPr>
        <w:pStyle w:val="Body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55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F" w:rsidRPr="00904E61" w:rsidRDefault="00BA0909" w:rsidP="00624080">
    <w:pPr>
      <w:pStyle w:val="Footer"/>
      <w:pBdr>
        <w:top w:val="single" w:sz="6" w:space="0" w:color="000000"/>
      </w:pBdr>
      <w:tabs>
        <w:tab w:val="clear" w:pos="8640"/>
        <w:tab w:val="right" w:pos="9900"/>
      </w:tabs>
      <w:rPr>
        <w:rStyle w:val="PageNumber"/>
        <w:rFonts w:ascii="Arial" w:hAnsi="Arial"/>
        <w:sz w:val="20"/>
        <w:lang w:val="fr-BE"/>
      </w:rPr>
    </w:pPr>
    <w:r>
      <w:rPr>
        <w:rFonts w:ascii="Univers 55" w:hAnsi="Univers 55"/>
        <w:sz w:val="20"/>
        <w:lang w:val="de-DE"/>
      </w:rPr>
      <w:fldChar w:fldCharType="begin"/>
    </w:r>
    <w:r w:rsidR="00D972CF" w:rsidRPr="00904E61">
      <w:rPr>
        <w:rFonts w:ascii="Univers 55" w:hAnsi="Univers 55"/>
        <w:sz w:val="20"/>
        <w:lang w:val="fr-BE"/>
      </w:rPr>
      <w:instrText xml:space="preserve"> FILENAME </w:instrText>
    </w:r>
    <w:r>
      <w:rPr>
        <w:rFonts w:ascii="Univers 55" w:hAnsi="Univers 55"/>
        <w:sz w:val="20"/>
        <w:lang w:val="de-DE"/>
      </w:rPr>
      <w:fldChar w:fldCharType="separate"/>
    </w:r>
    <w:r w:rsidR="00392A52">
      <w:rPr>
        <w:rFonts w:ascii="Univers 55" w:hAnsi="Univers 55"/>
        <w:noProof/>
        <w:sz w:val="20"/>
        <w:lang w:val="fr-BE"/>
      </w:rPr>
      <w:t>Document1</w:t>
    </w:r>
    <w:r>
      <w:rPr>
        <w:rFonts w:ascii="Univers 55" w:hAnsi="Univers 55"/>
        <w:sz w:val="20"/>
        <w:lang w:val="de-DE"/>
      </w:rPr>
      <w:fldChar w:fldCharType="end"/>
    </w:r>
    <w:r w:rsidR="00D972CF" w:rsidRPr="00904E61">
      <w:rPr>
        <w:rFonts w:ascii="Univers 55" w:hAnsi="Univers 55"/>
        <w:sz w:val="20"/>
        <w:lang w:val="fr-BE"/>
      </w:rPr>
      <w:tab/>
    </w:r>
    <w:r w:rsidR="00D972CF">
      <w:rPr>
        <w:rFonts w:ascii="Univers 55" w:hAnsi="Univers 55"/>
        <w:sz w:val="20"/>
        <w:lang w:val="fr-BE"/>
      </w:rPr>
      <w:t xml:space="preserve">                          </w:t>
    </w:r>
    <w:r w:rsidR="00D972CF" w:rsidRPr="00904E61">
      <w:rPr>
        <w:rFonts w:ascii="Univers 55" w:hAnsi="Univers 55"/>
        <w:sz w:val="20"/>
        <w:lang w:val="fr-BE"/>
      </w:rPr>
      <w:tab/>
      <w:t>Page</w:t>
    </w:r>
    <w:r w:rsidR="00D972CF" w:rsidRPr="00904E61">
      <w:rPr>
        <w:rFonts w:ascii="Arial" w:hAnsi="Arial"/>
        <w:sz w:val="20"/>
        <w:lang w:val="fr-BE"/>
      </w:rPr>
      <w:t xml:space="preserve"> </w:t>
    </w:r>
    <w:r w:rsidRPr="00C641D5">
      <w:rPr>
        <w:rStyle w:val="PageNumber"/>
        <w:rFonts w:ascii="Arial" w:hAnsi="Arial"/>
        <w:sz w:val="20"/>
      </w:rPr>
      <w:fldChar w:fldCharType="begin"/>
    </w:r>
    <w:r w:rsidR="00D972CF" w:rsidRPr="00904E61">
      <w:rPr>
        <w:rStyle w:val="PageNumber"/>
        <w:rFonts w:ascii="Arial" w:hAnsi="Arial"/>
        <w:sz w:val="20"/>
        <w:lang w:val="fr-BE"/>
      </w:rPr>
      <w:instrText xml:space="preserve"> PAGE </w:instrText>
    </w:r>
    <w:r w:rsidRPr="00C641D5">
      <w:rPr>
        <w:rStyle w:val="PageNumber"/>
        <w:rFonts w:ascii="Arial" w:hAnsi="Arial"/>
        <w:sz w:val="20"/>
      </w:rPr>
      <w:fldChar w:fldCharType="separate"/>
    </w:r>
    <w:r w:rsidR="0027545C">
      <w:rPr>
        <w:rStyle w:val="PageNumber"/>
        <w:rFonts w:ascii="Arial" w:hAnsi="Arial"/>
        <w:noProof/>
        <w:sz w:val="20"/>
        <w:lang w:val="fr-BE"/>
      </w:rPr>
      <w:t>1</w:t>
    </w:r>
    <w:r w:rsidRPr="00C641D5">
      <w:rPr>
        <w:rStyle w:val="PageNumber"/>
        <w:rFonts w:ascii="Arial" w:hAnsi="Arial"/>
        <w:sz w:val="20"/>
      </w:rPr>
      <w:fldChar w:fldCharType="end"/>
    </w:r>
    <w:r w:rsidR="00D972CF" w:rsidRPr="00904E61">
      <w:rPr>
        <w:rStyle w:val="PageNumber"/>
        <w:rFonts w:ascii="Arial" w:hAnsi="Arial"/>
        <w:sz w:val="20"/>
        <w:lang w:val="fr-BE"/>
      </w:rPr>
      <w:t xml:space="preserve"> / </w:t>
    </w:r>
    <w:r w:rsidRPr="00C641D5">
      <w:rPr>
        <w:rStyle w:val="PageNumber"/>
        <w:rFonts w:ascii="Arial" w:hAnsi="Arial"/>
        <w:sz w:val="20"/>
      </w:rPr>
      <w:fldChar w:fldCharType="begin"/>
    </w:r>
    <w:r w:rsidR="00D972CF" w:rsidRPr="00904E61">
      <w:rPr>
        <w:rStyle w:val="PageNumber"/>
        <w:rFonts w:ascii="Arial" w:hAnsi="Arial"/>
        <w:sz w:val="20"/>
        <w:lang w:val="fr-BE"/>
      </w:rPr>
      <w:instrText xml:space="preserve"> NUMPAGES </w:instrText>
    </w:r>
    <w:r w:rsidRPr="00C641D5">
      <w:rPr>
        <w:rStyle w:val="PageNumber"/>
        <w:rFonts w:ascii="Arial" w:hAnsi="Arial"/>
        <w:sz w:val="20"/>
      </w:rPr>
      <w:fldChar w:fldCharType="separate"/>
    </w:r>
    <w:r w:rsidR="0027545C">
      <w:rPr>
        <w:rStyle w:val="PageNumber"/>
        <w:rFonts w:ascii="Arial" w:hAnsi="Arial"/>
        <w:noProof/>
        <w:sz w:val="20"/>
        <w:lang w:val="fr-BE"/>
      </w:rPr>
      <w:t>3</w:t>
    </w:r>
    <w:r w:rsidRPr="00C641D5">
      <w:rPr>
        <w:rStyle w:val="PageNumber"/>
        <w:rFonts w:ascii="Arial" w:hAnsi="Arial"/>
        <w:sz w:val="20"/>
      </w:rPr>
      <w:fldChar w:fldCharType="end"/>
    </w:r>
  </w:p>
  <w:p w:rsidR="00D972CF" w:rsidRPr="00904E61" w:rsidRDefault="00D972CF" w:rsidP="00CA7CBB">
    <w:pPr>
      <w:pStyle w:val="Footer"/>
      <w:pBdr>
        <w:top w:val="single" w:sz="6" w:space="0" w:color="000000"/>
      </w:pBdr>
      <w:tabs>
        <w:tab w:val="clear" w:pos="8640"/>
        <w:tab w:val="right" w:pos="9900"/>
      </w:tabs>
      <w:rPr>
        <w:rFonts w:ascii="Arial" w:hAnsi="Arial"/>
        <w:sz w:val="20"/>
        <w:lang w:val="fr-BE"/>
      </w:rPr>
    </w:pPr>
    <w:r w:rsidRPr="00904E61">
      <w:rPr>
        <w:rStyle w:val="PageNumber"/>
        <w:rFonts w:ascii="Arial" w:hAnsi="Arial"/>
        <w:sz w:val="20"/>
        <w:lang w:val="fr-BE"/>
      </w:rPr>
      <w:tab/>
    </w:r>
    <w:r w:rsidRPr="00904E61">
      <w:rPr>
        <w:rStyle w:val="PageNumber"/>
        <w:rFonts w:ascii="Arial" w:hAnsi="Arial"/>
        <w:sz w:val="20"/>
        <w:lang w:val="fr-BE"/>
      </w:rPr>
      <w:tab/>
    </w:r>
    <w:r w:rsidRPr="00904E61">
      <w:rPr>
        <w:rStyle w:val="PageNumber"/>
        <w:rFonts w:ascii="Arial" w:hAnsi="Arial"/>
        <w:sz w:val="20"/>
        <w:lang w:val="fr-BE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050" w:rsidRDefault="00575050" w:rsidP="00B46AA3">
      <w:pPr>
        <w:pStyle w:val="Body"/>
      </w:pPr>
      <w:r>
        <w:separator/>
      </w:r>
    </w:p>
  </w:footnote>
  <w:footnote w:type="continuationSeparator" w:id="0">
    <w:p w:rsidR="00575050" w:rsidRDefault="00575050" w:rsidP="00B46AA3">
      <w:pPr>
        <w:pStyle w:val="Body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F" w:rsidRDefault="00BA09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left:0;text-align:left;margin-left:0;margin-top:0;width:502.1pt;height:200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oronet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8028"/>
      <w:gridCol w:w="2034"/>
    </w:tblGrid>
    <w:tr w:rsidR="00D972CF" w:rsidRPr="00FE66DF" w:rsidTr="00FE66DF">
      <w:tc>
        <w:tcPr>
          <w:tcW w:w="8028" w:type="dxa"/>
        </w:tcPr>
        <w:p w:rsidR="00D972CF" w:rsidRPr="00FE66DF" w:rsidRDefault="00D972CF" w:rsidP="006E5D61">
          <w:pPr>
            <w:jc w:val="left"/>
            <w:rPr>
              <w:rFonts w:ascii="Arial" w:hAnsi="Arial"/>
              <w:b/>
              <w:sz w:val="28"/>
              <w:szCs w:val="28"/>
              <w:u w:val="single"/>
            </w:rPr>
          </w:pPr>
          <w:r w:rsidRPr="00FE66DF">
            <w:rPr>
              <w:rFonts w:ascii="Arial" w:hAnsi="Arial"/>
              <w:b/>
              <w:sz w:val="28"/>
              <w:szCs w:val="28"/>
            </w:rPr>
            <w:t xml:space="preserve">EMC </w:t>
          </w:r>
          <w:r w:rsidR="006E5D61">
            <w:rPr>
              <w:rFonts w:ascii="Arial" w:hAnsi="Arial"/>
              <w:b/>
              <w:sz w:val="28"/>
              <w:szCs w:val="28"/>
            </w:rPr>
            <w:t xml:space="preserve">GCS </w:t>
          </w:r>
          <w:r w:rsidRPr="00FE66DF">
            <w:rPr>
              <w:rFonts w:ascii="Arial" w:hAnsi="Arial"/>
              <w:b/>
              <w:sz w:val="28"/>
              <w:szCs w:val="28"/>
            </w:rPr>
            <w:t>Performance Analysis Request</w:t>
          </w:r>
        </w:p>
      </w:tc>
      <w:tc>
        <w:tcPr>
          <w:tcW w:w="2034" w:type="dxa"/>
        </w:tcPr>
        <w:p w:rsidR="00D972CF" w:rsidRPr="00FE66DF" w:rsidRDefault="00021D8C" w:rsidP="00FE66DF">
          <w:pPr>
            <w:spacing w:before="0" w:after="0"/>
            <w:jc w:val="center"/>
            <w:rPr>
              <w:rFonts w:ascii="Arial" w:hAnsi="Arial"/>
              <w:b/>
              <w:sz w:val="28"/>
              <w:szCs w:val="28"/>
              <w:u w:val="single"/>
            </w:rPr>
          </w:pPr>
          <w:r>
            <w:rPr>
              <w:rFonts w:ascii="Times New Roman" w:hAnsi="Times New Roman"/>
              <w:noProof/>
              <w:sz w:val="20"/>
            </w:rPr>
            <w:drawing>
              <wp:inline distT="0" distB="0" distL="0" distR="0">
                <wp:extent cx="760095" cy="317500"/>
                <wp:effectExtent l="19050" t="0" r="190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0095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972CF" w:rsidRPr="00C64A31" w:rsidRDefault="00D972CF" w:rsidP="00C64A31">
    <w:pPr>
      <w:pStyle w:val="Header"/>
      <w:tabs>
        <w:tab w:val="clear" w:pos="4320"/>
        <w:tab w:val="clear" w:pos="8640"/>
        <w:tab w:val="left" w:pos="1317"/>
      </w:tabs>
      <w:spacing w:before="0" w:after="0"/>
      <w:jc w:val="left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F" w:rsidRDefault="00BA09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left:0;text-align:left;margin-left:0;margin-top:0;width:502.1pt;height:200.8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Coronet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9178B"/>
    <w:multiLevelType w:val="hybridMultilevel"/>
    <w:tmpl w:val="B2D633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F51DCD"/>
    <w:multiLevelType w:val="hybridMultilevel"/>
    <w:tmpl w:val="CE2A9F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cumentProtection w:edit="forms" w:enforcement="1"/>
  <w:defaultTabStop w:val="72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C230C"/>
    <w:rsid w:val="00004C4A"/>
    <w:rsid w:val="00004D12"/>
    <w:rsid w:val="00021D8C"/>
    <w:rsid w:val="0002271B"/>
    <w:rsid w:val="0005245A"/>
    <w:rsid w:val="00063226"/>
    <w:rsid w:val="000678F2"/>
    <w:rsid w:val="00075674"/>
    <w:rsid w:val="000814DC"/>
    <w:rsid w:val="00087C5D"/>
    <w:rsid w:val="00095A9A"/>
    <w:rsid w:val="000A1327"/>
    <w:rsid w:val="000A2CE3"/>
    <w:rsid w:val="000A5F95"/>
    <w:rsid w:val="000B519A"/>
    <w:rsid w:val="000C1689"/>
    <w:rsid w:val="000C6581"/>
    <w:rsid w:val="000D2678"/>
    <w:rsid w:val="000D3D24"/>
    <w:rsid w:val="000E1561"/>
    <w:rsid w:val="00107B36"/>
    <w:rsid w:val="00124B9D"/>
    <w:rsid w:val="00124F2C"/>
    <w:rsid w:val="00126744"/>
    <w:rsid w:val="00132799"/>
    <w:rsid w:val="00137613"/>
    <w:rsid w:val="00142C9D"/>
    <w:rsid w:val="00142F4E"/>
    <w:rsid w:val="00145536"/>
    <w:rsid w:val="0014644F"/>
    <w:rsid w:val="00174273"/>
    <w:rsid w:val="0018424E"/>
    <w:rsid w:val="001877E3"/>
    <w:rsid w:val="001A3BF6"/>
    <w:rsid w:val="001B0831"/>
    <w:rsid w:val="001C59DD"/>
    <w:rsid w:val="001C6C5A"/>
    <w:rsid w:val="001E24E1"/>
    <w:rsid w:val="001E59E4"/>
    <w:rsid w:val="001F64AC"/>
    <w:rsid w:val="002004B6"/>
    <w:rsid w:val="0022172B"/>
    <w:rsid w:val="002237CF"/>
    <w:rsid w:val="0024119C"/>
    <w:rsid w:val="00260AC9"/>
    <w:rsid w:val="00261AAA"/>
    <w:rsid w:val="00271119"/>
    <w:rsid w:val="0027545C"/>
    <w:rsid w:val="002767E3"/>
    <w:rsid w:val="00282EED"/>
    <w:rsid w:val="00290002"/>
    <w:rsid w:val="002A2790"/>
    <w:rsid w:val="002B68B9"/>
    <w:rsid w:val="002C2D36"/>
    <w:rsid w:val="002C327A"/>
    <w:rsid w:val="003154B8"/>
    <w:rsid w:val="003176E6"/>
    <w:rsid w:val="00343DD0"/>
    <w:rsid w:val="00360D76"/>
    <w:rsid w:val="00372404"/>
    <w:rsid w:val="00372A71"/>
    <w:rsid w:val="003838FD"/>
    <w:rsid w:val="00387AEE"/>
    <w:rsid w:val="00392A52"/>
    <w:rsid w:val="00395274"/>
    <w:rsid w:val="003A0828"/>
    <w:rsid w:val="003A2C92"/>
    <w:rsid w:val="003C277F"/>
    <w:rsid w:val="003C50DB"/>
    <w:rsid w:val="003D5E21"/>
    <w:rsid w:val="003D5E99"/>
    <w:rsid w:val="003E3F0F"/>
    <w:rsid w:val="003F4B87"/>
    <w:rsid w:val="00405B30"/>
    <w:rsid w:val="004203F2"/>
    <w:rsid w:val="004275BD"/>
    <w:rsid w:val="004310F7"/>
    <w:rsid w:val="00431C32"/>
    <w:rsid w:val="00451DC5"/>
    <w:rsid w:val="00471500"/>
    <w:rsid w:val="00476CAB"/>
    <w:rsid w:val="004834C0"/>
    <w:rsid w:val="004A44C9"/>
    <w:rsid w:val="004C708D"/>
    <w:rsid w:val="004E2BD1"/>
    <w:rsid w:val="004E4757"/>
    <w:rsid w:val="00512D71"/>
    <w:rsid w:val="0051691C"/>
    <w:rsid w:val="0053299F"/>
    <w:rsid w:val="00532C60"/>
    <w:rsid w:val="0054580A"/>
    <w:rsid w:val="00553ED7"/>
    <w:rsid w:val="00564CA3"/>
    <w:rsid w:val="00565697"/>
    <w:rsid w:val="0057017A"/>
    <w:rsid w:val="00575050"/>
    <w:rsid w:val="00585312"/>
    <w:rsid w:val="00594B67"/>
    <w:rsid w:val="005A4A06"/>
    <w:rsid w:val="00604A66"/>
    <w:rsid w:val="00623880"/>
    <w:rsid w:val="00624080"/>
    <w:rsid w:val="006366E4"/>
    <w:rsid w:val="00660DE2"/>
    <w:rsid w:val="00664319"/>
    <w:rsid w:val="00665DAD"/>
    <w:rsid w:val="00695B65"/>
    <w:rsid w:val="006969F3"/>
    <w:rsid w:val="006A5E6F"/>
    <w:rsid w:val="006C230C"/>
    <w:rsid w:val="006C4C6B"/>
    <w:rsid w:val="006E52F5"/>
    <w:rsid w:val="006E5D61"/>
    <w:rsid w:val="006F1001"/>
    <w:rsid w:val="006F2336"/>
    <w:rsid w:val="00711733"/>
    <w:rsid w:val="00726350"/>
    <w:rsid w:val="00747AB9"/>
    <w:rsid w:val="007610F1"/>
    <w:rsid w:val="007709AF"/>
    <w:rsid w:val="007722BF"/>
    <w:rsid w:val="00783E7A"/>
    <w:rsid w:val="00795186"/>
    <w:rsid w:val="007973DE"/>
    <w:rsid w:val="007B1AC6"/>
    <w:rsid w:val="007D17C8"/>
    <w:rsid w:val="007E03EB"/>
    <w:rsid w:val="007E62CB"/>
    <w:rsid w:val="007F097A"/>
    <w:rsid w:val="00805B90"/>
    <w:rsid w:val="008140B4"/>
    <w:rsid w:val="00821C96"/>
    <w:rsid w:val="00825965"/>
    <w:rsid w:val="00885D59"/>
    <w:rsid w:val="00891823"/>
    <w:rsid w:val="008A01C0"/>
    <w:rsid w:val="008A42DC"/>
    <w:rsid w:val="008B2510"/>
    <w:rsid w:val="00904E61"/>
    <w:rsid w:val="00920AF9"/>
    <w:rsid w:val="009526C9"/>
    <w:rsid w:val="00966774"/>
    <w:rsid w:val="00981244"/>
    <w:rsid w:val="009A0794"/>
    <w:rsid w:val="009A707A"/>
    <w:rsid w:val="009B0829"/>
    <w:rsid w:val="009D627A"/>
    <w:rsid w:val="009E5EC9"/>
    <w:rsid w:val="009F3E06"/>
    <w:rsid w:val="009F5B93"/>
    <w:rsid w:val="00A00AD3"/>
    <w:rsid w:val="00A12383"/>
    <w:rsid w:val="00A2401D"/>
    <w:rsid w:val="00A3682C"/>
    <w:rsid w:val="00A4694F"/>
    <w:rsid w:val="00A51CCC"/>
    <w:rsid w:val="00A5769D"/>
    <w:rsid w:val="00A65377"/>
    <w:rsid w:val="00A75DE6"/>
    <w:rsid w:val="00A849A3"/>
    <w:rsid w:val="00AA060E"/>
    <w:rsid w:val="00AA35C8"/>
    <w:rsid w:val="00AB20CB"/>
    <w:rsid w:val="00AF658E"/>
    <w:rsid w:val="00B019A3"/>
    <w:rsid w:val="00B112C9"/>
    <w:rsid w:val="00B137F5"/>
    <w:rsid w:val="00B251C7"/>
    <w:rsid w:val="00B26E69"/>
    <w:rsid w:val="00B40B60"/>
    <w:rsid w:val="00B46AA3"/>
    <w:rsid w:val="00B65447"/>
    <w:rsid w:val="00B66F7D"/>
    <w:rsid w:val="00B76709"/>
    <w:rsid w:val="00B8161A"/>
    <w:rsid w:val="00B90417"/>
    <w:rsid w:val="00B91751"/>
    <w:rsid w:val="00B94C33"/>
    <w:rsid w:val="00BA0331"/>
    <w:rsid w:val="00BA0909"/>
    <w:rsid w:val="00BA26D8"/>
    <w:rsid w:val="00BA5E56"/>
    <w:rsid w:val="00BB365E"/>
    <w:rsid w:val="00BB48C2"/>
    <w:rsid w:val="00BC3367"/>
    <w:rsid w:val="00BD61CE"/>
    <w:rsid w:val="00BD645C"/>
    <w:rsid w:val="00BE4E30"/>
    <w:rsid w:val="00BF1ED8"/>
    <w:rsid w:val="00BF284D"/>
    <w:rsid w:val="00C0066A"/>
    <w:rsid w:val="00C03359"/>
    <w:rsid w:val="00C05081"/>
    <w:rsid w:val="00C11F23"/>
    <w:rsid w:val="00C20E79"/>
    <w:rsid w:val="00C354AC"/>
    <w:rsid w:val="00C35F0A"/>
    <w:rsid w:val="00C526DB"/>
    <w:rsid w:val="00C62C02"/>
    <w:rsid w:val="00C641D5"/>
    <w:rsid w:val="00C64A31"/>
    <w:rsid w:val="00C6713E"/>
    <w:rsid w:val="00C708F2"/>
    <w:rsid w:val="00C77B17"/>
    <w:rsid w:val="00C81B69"/>
    <w:rsid w:val="00C930E8"/>
    <w:rsid w:val="00CA1798"/>
    <w:rsid w:val="00CA3CB5"/>
    <w:rsid w:val="00CA7CBB"/>
    <w:rsid w:val="00CC0AEE"/>
    <w:rsid w:val="00CE3223"/>
    <w:rsid w:val="00CF0EE6"/>
    <w:rsid w:val="00D12962"/>
    <w:rsid w:val="00D325F7"/>
    <w:rsid w:val="00D43730"/>
    <w:rsid w:val="00D5406E"/>
    <w:rsid w:val="00D60692"/>
    <w:rsid w:val="00D62A8C"/>
    <w:rsid w:val="00D6312E"/>
    <w:rsid w:val="00D81D13"/>
    <w:rsid w:val="00D82A8B"/>
    <w:rsid w:val="00D972CF"/>
    <w:rsid w:val="00DA0758"/>
    <w:rsid w:val="00DA69F7"/>
    <w:rsid w:val="00DB40B3"/>
    <w:rsid w:val="00DB4E76"/>
    <w:rsid w:val="00DB6B5D"/>
    <w:rsid w:val="00DD00C3"/>
    <w:rsid w:val="00DE304B"/>
    <w:rsid w:val="00DF4A52"/>
    <w:rsid w:val="00E11D81"/>
    <w:rsid w:val="00E32B97"/>
    <w:rsid w:val="00E35DE4"/>
    <w:rsid w:val="00E43481"/>
    <w:rsid w:val="00E46F3F"/>
    <w:rsid w:val="00E662DC"/>
    <w:rsid w:val="00E85EFA"/>
    <w:rsid w:val="00E961BE"/>
    <w:rsid w:val="00EC746E"/>
    <w:rsid w:val="00EE6206"/>
    <w:rsid w:val="00EF08C7"/>
    <w:rsid w:val="00EF548A"/>
    <w:rsid w:val="00F005E5"/>
    <w:rsid w:val="00F22CE4"/>
    <w:rsid w:val="00F319CF"/>
    <w:rsid w:val="00F55DF7"/>
    <w:rsid w:val="00F56843"/>
    <w:rsid w:val="00F6508B"/>
    <w:rsid w:val="00F70508"/>
    <w:rsid w:val="00F812C8"/>
    <w:rsid w:val="00F87115"/>
    <w:rsid w:val="00FA0FB4"/>
    <w:rsid w:val="00FA4FC9"/>
    <w:rsid w:val="00FB7C7D"/>
    <w:rsid w:val="00FC0350"/>
    <w:rsid w:val="00FD4214"/>
    <w:rsid w:val="00FE66DF"/>
    <w:rsid w:val="00FF4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5674"/>
    <w:pPr>
      <w:spacing w:before="120" w:after="120"/>
      <w:jc w:val="both"/>
    </w:pPr>
    <w:rPr>
      <w:rFonts w:ascii="Century Schoolbook" w:hAnsi="Century School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D43730"/>
    <w:pPr>
      <w:spacing w:before="60"/>
    </w:pPr>
    <w:rPr>
      <w:sz w:val="22"/>
    </w:rPr>
  </w:style>
  <w:style w:type="paragraph" w:styleId="Header">
    <w:name w:val="header"/>
    <w:basedOn w:val="Normal"/>
    <w:rsid w:val="00C35F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35F0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35F0A"/>
  </w:style>
  <w:style w:type="paragraph" w:customStyle="1" w:styleId="body0">
    <w:name w:val="body"/>
    <w:basedOn w:val="Normal"/>
    <w:rsid w:val="00920AF9"/>
    <w:pPr>
      <w:spacing w:before="60"/>
    </w:pPr>
    <w:rPr>
      <w:sz w:val="22"/>
      <w:szCs w:val="22"/>
    </w:rPr>
  </w:style>
  <w:style w:type="paragraph" w:styleId="BalloonText">
    <w:name w:val="Balloon Text"/>
    <w:basedOn w:val="Normal"/>
    <w:semiHidden/>
    <w:rsid w:val="003F4B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64A31"/>
    <w:pPr>
      <w:spacing w:before="120" w:after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54580A"/>
    <w:rPr>
      <w:rFonts w:ascii="Arial" w:hAnsi="Arial" w:cs="Arial" w:hint="default"/>
      <w:b w:val="0"/>
      <w:bCs w:val="0"/>
      <w:color w:val="333399"/>
      <w:sz w:val="10"/>
      <w:szCs w:val="1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5674"/>
    <w:pPr>
      <w:spacing w:before="120" w:after="120"/>
      <w:jc w:val="both"/>
    </w:pPr>
    <w:rPr>
      <w:rFonts w:ascii="Century Schoolbook" w:hAnsi="Century School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D43730"/>
    <w:pPr>
      <w:spacing w:before="60"/>
    </w:pPr>
    <w:rPr>
      <w:sz w:val="22"/>
    </w:rPr>
  </w:style>
  <w:style w:type="paragraph" w:styleId="Header">
    <w:name w:val="header"/>
    <w:basedOn w:val="Normal"/>
    <w:rsid w:val="00C35F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35F0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35F0A"/>
  </w:style>
  <w:style w:type="paragraph" w:customStyle="1" w:styleId="body0">
    <w:name w:val="body"/>
    <w:basedOn w:val="Normal"/>
    <w:rsid w:val="00920AF9"/>
    <w:pPr>
      <w:spacing w:before="60"/>
    </w:pPr>
    <w:rPr>
      <w:sz w:val="22"/>
      <w:szCs w:val="22"/>
    </w:rPr>
  </w:style>
  <w:style w:type="paragraph" w:styleId="BalloonText">
    <w:name w:val="Balloon Text"/>
    <w:basedOn w:val="Normal"/>
    <w:semiHidden/>
    <w:rsid w:val="003F4B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64A31"/>
    <w:pPr>
      <w:spacing w:before="120" w:after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54580A"/>
    <w:rPr>
      <w:rFonts w:ascii="Arial" w:hAnsi="Arial" w:cs="Arial" w:hint="default"/>
      <w:b w:val="0"/>
      <w:bCs w:val="0"/>
      <w:color w:val="333399"/>
      <w:sz w:val="10"/>
      <w:szCs w:val="1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7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sdair.eadie@emc.com;%20steven.chiruna@emc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owerlink.emc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werlink.emc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rus\AppData\Local\Microsoft\Windows\Temporary%20Internet%20Files\Content.Outlook\LI6KOADC\PerformanceAnalysisReque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D496C-E9DF-41F4-A02C-6AC3BF124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PerformanceAnalysisRequest.dotx</Template>
  <TotalTime>0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Kunde</vt:lpstr>
    </vt:vector>
  </TitlesOfParts>
  <Company>EMC Corporation</Company>
  <LinksUpToDate>false</LinksUpToDate>
  <CharactersWithSpaces>3797</CharactersWithSpaces>
  <SharedDoc>false</SharedDoc>
  <HLinks>
    <vt:vector size="12" baseType="variant">
      <vt:variant>
        <vt:i4>5505027</vt:i4>
      </vt:variant>
      <vt:variant>
        <vt:i4>135</vt:i4>
      </vt:variant>
      <vt:variant>
        <vt:i4>0</vt:i4>
      </vt:variant>
      <vt:variant>
        <vt:i4>5</vt:i4>
      </vt:variant>
      <vt:variant>
        <vt:lpwstr>http://powerlink.emc.com/</vt:lpwstr>
      </vt:variant>
      <vt:variant>
        <vt:lpwstr/>
      </vt:variant>
      <vt:variant>
        <vt:i4>5505027</vt:i4>
      </vt:variant>
      <vt:variant>
        <vt:i4>63</vt:i4>
      </vt:variant>
      <vt:variant>
        <vt:i4>0</vt:i4>
      </vt:variant>
      <vt:variant>
        <vt:i4>5</vt:i4>
      </vt:variant>
      <vt:variant>
        <vt:lpwstr>http://powerlink.emc.com/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Kunde</dc:title>
  <dc:creator>EMC</dc:creator>
  <cp:lastModifiedBy>Ashok Kumar Reddy</cp:lastModifiedBy>
  <cp:revision>2</cp:revision>
  <cp:lastPrinted>2006-06-28T12:49:00Z</cp:lastPrinted>
  <dcterms:created xsi:type="dcterms:W3CDTF">2013-04-25T09:02:00Z</dcterms:created>
  <dcterms:modified xsi:type="dcterms:W3CDTF">2013-04-25T09:02:00Z</dcterms:modified>
</cp:coreProperties>
</file>