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B05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glossaryDocument" Target="glossary/document.xml" Id="rId5" /><Relationship Type="http://schemas.openxmlformats.org/officeDocument/2006/relationships/fontTable" Target="fontTable.xml" Id="rId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lement"/>
        <w:style w:val="Normal"/>
        <w:category>
          <w:name w:val=" Report"/>
          <w:gallery w:val="coverPg"/>
        </w:category>
        <w:behaviors>
          <w:behavior w:val="pg"/>
        </w:behaviors>
        <w:description w:val="Two-tone reverse color block with prominent title and contact information"/>
        <w:guid w:val="{4677278F-13E5-4990-AEA5-FF096B44121D}"/>
      </w:docPartPr>
      <w:docPartBody>
        <w:p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51000</wp14:pctPosVOffset>
                        </wp:positionV>
                      </mc:Choice>
                      <mc:Fallback>
                        <wp:positionV relativeFrom="page">
                          <wp:posOffset>5129530</wp:posOffset>
                        </wp:positionV>
                      </mc:Fallback>
                    </mc:AlternateContent>
                    <wp:extent cx="7034530" cy="3255264"/>
                    <wp:effectExtent l="0" t="0" r="6985" b="0"/>
                    <wp:wrapNone/>
                    <wp:docPr id="1" name="Text Box 1" descr="Cover page content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34530" cy="325526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820"/>
                                  <w:gridCol w:w="10259"/>
                                </w:tblGrid>
                                <w:tr>
                                  <w:trPr>
                                    <w:trHeight w:val="2376"/>
                                  </w:trPr>
                                  <w:tc>
                                    <w:tcPr>
                                      <w:tcW w:w="370" w:type="pct"/>
                                      <w:shd w:val="clear" w:color="auto" w:fill="5B9BD5" w:themeFill="accent1"/>
                                    </w:tcPr>
                                    <w:p/>
                                  </w:tc>
                                  <w:sdt>
                                    <w:sdtPr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alias w:val="Title"/>
                                      <w:tag w:val=""/>
                                      <w:id w:val="739824258"/>
                                      <w:placeholder>
                                        <w:docPart w:val="0F14DAFC6C86456ABAB02E102CC758FA"/>
                                      </w:placeholder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4630" w:type="pct"/>
                                          <w:shd w:val="clear" w:color="auto" w:fill="404040" w:themeFill="text1" w:themeFillTint="BF"/>
                                        </w:tcPr>
                                        <w:p>
                                          <w:pPr>
                                            <w:pStyle w:val="NoSpacing"/>
                                            <w:spacing w:before="240" w:line="216" w:lineRule="auto"/>
                                            <w:ind w:left="360" w:right="360"/>
                                            <w:contextualSpacing/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</w:pPr>
                                          <w:r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[Document title]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  <w:tr>
                                  <w:trPr>
                                    <w:trHeight w:hRule="exact" w:val="648"/>
                                  </w:trPr>
                                  <w:tc>
                                    <w:tcPr>
                                      <w:tcW w:w="370" w:type="pct"/>
                                      <w:shd w:val="clear" w:color="auto" w:fill="5B9BD5" w:themeFill="accent1"/>
                                    </w:tcPr>
                                    <w:p/>
                                  </w:tc>
                                  <w:tc>
                                    <w:tcPr>
                                      <w:tcW w:w="4630" w:type="pct"/>
                                      <w:shd w:val="clear" w:color="auto" w:fill="404040" w:themeFill="text1" w:themeFillTint="BF"/>
                                      <w:vAlign w:val="bottom"/>
                                    </w:tcPr>
                                    <w:p>
                                      <w:pPr>
                                        <w:ind w:left="360" w:right="360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c>
                                    <w:tcPr>
                                      <w:tcW w:w="370" w:type="pct"/>
                                      <w:shd w:val="clear" w:color="auto" w:fill="5B9BD5" w:themeFill="accent1"/>
                                    </w:tcPr>
                                    <w:p/>
                                  </w:tc>
                                  <w:tc>
                                    <w:tcPr>
                                      <w:tcW w:w="4630" w:type="pct"/>
                                      <w:shd w:val="clear" w:color="auto" w:fill="404040" w:themeFill="text1" w:themeFillTint="BF"/>
                                      <w:vAlign w:val="bottom"/>
                                    </w:tcPr>
                                    <w:p>
                                      <w:pPr>
                                        <w:pStyle w:val="NoSpacing"/>
                                        <w:spacing w:line="288" w:lineRule="auto"/>
                                        <w:ind w:left="360" w:right="360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28"/>
                                            <w:szCs w:val="28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5FC86B973B7B407298D81F909FB63FE9"/>
                                          </w:placeholder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[Author name]</w:t>
                                          </w:r>
                                        </w:sdtContent>
                                      </w:sdt>
                                    </w:p>
                                    <w:sdt>
                                      <w:sdtP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alias w:val="Course title"/>
                                        <w:tag w:val=""/>
                                        <w:id w:val="-15923909"/>
                                        <w:placeholder>
                                          <w:docPart w:val="4D6EA298931846368A7BCB31D2F106BD"/>
                                        </w:placeholder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spacing w:line="288" w:lineRule="auto"/>
                                            <w:ind w:left="360" w:right="360"/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[Course title]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alias w:val="Date"/>
                                        <w:tag w:val=""/>
                                        <w:id w:val="748164578"/>
                                        <w:placeholder>
                                          <w:docPart w:val="9749246E4E42408F907550CB5BFCA4CE"/>
                                        </w:placeholder>
                                        <w:showingPlcHdr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spacing w:after="240" w:line="288" w:lineRule="auto"/>
                                            <w:ind w:left="360" w:right="360"/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[Date]</w:t>
                                          </w:r>
                                        </w:p>
                                      </w:sdtContent>
                                    </w:sdt>
                                  </w:tc>
                                </w:tr>
                              </w:tbl>
                              <w:p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90600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content layout" style="position:absolute;margin-left:0;margin-top:0;width:553.9pt;height:256.3pt;z-index:-251657216;visibility:visible;mso-wrap-style:square;mso-width-percent:906;mso-height-percent:0;mso-top-percent:510;mso-wrap-distance-left:9pt;mso-wrap-distance-top:0;mso-wrap-distance-right:9pt;mso-wrap-distance-bottom:0;mso-position-horizontal:center;mso-position-horizontal-relative:page;mso-position-vertical-relative:page;mso-width-percent:906;mso-height-percent:0;mso-top-percent:51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" filled="f" stroked="f" strokeweight=".5pt">
                    <v:textbox style="mso-fit-shape-to-text:t"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info"/>
                          </w:tblPr>
                          <w:tblGrid>
                            <w:gridCol w:w="820"/>
                            <w:gridCol w:w="10259"/>
                          </w:tblGrid>
                          <w:tr>
                            <w:trPr>
                              <w:trHeight w:val="2376"/>
                            </w:trPr>
                            <w:tc>
                              <w:tcPr>
                                <w:tcW w:w="370" w:type="pct"/>
                                <w:shd w:val="clear" w:color="auto" w:fill="5B9BD5" w:themeFill="accent1"/>
                              </w:tcPr>
                              <w:p/>
                            </w:tc>
                            <w:sdt>
                              <w:sdtPr>
                                <w:rPr>
                                  <w:rFonts w:asciiTheme="majorHAnsi" w:hAnsiTheme="majorHAnsi"/>
                                  <w:color w:val="FFFFFF" w:themeColor="background1"/>
                                  <w:sz w:val="96"/>
                                  <w:szCs w:val="96"/>
                                </w:rPr>
                                <w:alias w:val="Title"/>
                                <w:tag w:val=""/>
                                <w:id w:val="739824258"/>
                                <w:placeholder>
                                  <w:docPart w:val="0F14DAFC6C86456ABAB02E102CC758FA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tc>
                                  <w:tcPr>
                                    <w:tcW w:w="4630" w:type="pct"/>
                                    <w:shd w:val="clear" w:color="auto" w:fill="404040" w:themeFill="text1" w:themeFillTint="BF"/>
                                  </w:tcPr>
                                  <w:p>
                                    <w:pPr>
                                      <w:pStyle w:val="NoSpacing"/>
                                      <w:spacing w:before="240" w:line="216" w:lineRule="auto"/>
                                      <w:ind w:left="360" w:right="360"/>
                                      <w:contextualSpacing/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[Document title]</w:t>
                                    </w:r>
                                  </w:p>
                                </w:tc>
                              </w:sdtContent>
                            </w:sdt>
                          </w:tr>
                          <w:tr>
                            <w:trPr>
                              <w:trHeight w:hRule="exact" w:val="648"/>
                            </w:trPr>
                            <w:tc>
                              <w:tcPr>
                                <w:tcW w:w="370" w:type="pct"/>
                                <w:shd w:val="clear" w:color="auto" w:fill="5B9BD5" w:themeFill="accent1"/>
                              </w:tcPr>
                              <w:p/>
                            </w:tc>
                            <w:tc>
                              <w:tcPr>
                                <w:tcW w:w="4630" w:type="pct"/>
                                <w:shd w:val="clear" w:color="auto" w:fill="404040" w:themeFill="text1" w:themeFillTint="BF"/>
                                <w:vAlign w:val="bottom"/>
                              </w:tcPr>
                              <w:p>
                                <w:pPr>
                                  <w:ind w:left="360" w:right="36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</w:p>
                            </w:tc>
                          </w:tr>
                          <w:tr>
                            <w:tc>
                              <w:tcPr>
                                <w:tcW w:w="370" w:type="pct"/>
                                <w:shd w:val="clear" w:color="auto" w:fill="5B9BD5" w:themeFill="accent1"/>
                              </w:tcPr>
                              <w:p/>
                            </w:tc>
                            <w:tc>
                              <w:tcPr>
                                <w:tcW w:w="4630" w:type="pct"/>
                                <w:shd w:val="clear" w:color="auto" w:fill="404040" w:themeFill="text1" w:themeFillTint="BF"/>
                                <w:vAlign w:val="bottom"/>
                              </w:tcPr>
                              <w:p>
                                <w:pPr>
                                  <w:pStyle w:val="NoSpacing"/>
                                  <w:spacing w:line="288" w:lineRule="auto"/>
                                  <w:ind w:left="360" w:right="36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942812742"/>
                                    <w:placeholder>
                                      <w:docPart w:val="5FC86B973B7B407298D81F909FB63FE9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[Author name]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Course title"/>
                                  <w:tag w:val=""/>
                                  <w:id w:val="-15923909"/>
                                  <w:placeholder>
                                    <w:docPart w:val="4D6EA298931846368A7BCB31D2F106B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line="288" w:lineRule="auto"/>
                                      <w:ind w:left="360" w:right="360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[Course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748164578"/>
                                  <w:placeholder>
                                    <w:docPart w:val="9749246E4E42408F907550CB5BFCA4CE"/>
                                  </w:placeholder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/d/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after="240" w:line="288" w:lineRule="auto"/>
                                      <w:ind w:left="360" w:right="360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</w:tc>
                          </w:tr>
                        </w:tbl>
                        <w:p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0F14DAFC6C86456ABAB02E102CC75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3B8A0-3569-400E-B625-21FAFB8DF585}"/>
      </w:docPartPr>
      <w:docPartBody>
        <w:p>
          <w:pPr>
            <w:pStyle w:val="0F14DAFC6C86456ABAB02E102CC758FA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5FC86B973B7B407298D81F909FB63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E35C7-AB0D-45E8-8B66-E0EEABBEDCEC}"/>
      </w:docPartPr>
      <w:docPartBody>
        <w:p>
          <w:pPr>
            <w:pStyle w:val="5FC86B973B7B407298D81F909FB63FE9"/>
          </w:pPr>
          <w:r>
            <w:rPr>
              <w:color w:val="FFFFFF" w:themeColor="background1"/>
              <w:sz w:val="28"/>
              <w:szCs w:val="28"/>
            </w:rPr>
            <w:t>[Author name]</w:t>
          </w:r>
        </w:p>
      </w:docPartBody>
    </w:docPart>
    <w:docPart>
      <w:docPartPr>
        <w:name w:val="4D6EA298931846368A7BCB31D2F1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318C2-26D9-4EC5-8A34-7B616D0007A5}"/>
      </w:docPartPr>
      <w:docPartBody>
        <w:p>
          <w:pPr>
            <w:pStyle w:val="4D6EA298931846368A7BCB31D2F106BD"/>
          </w:pPr>
          <w:r>
            <w:rPr>
              <w:color w:val="FFFFFF" w:themeColor="background1"/>
              <w:sz w:val="28"/>
              <w:szCs w:val="28"/>
            </w:rPr>
            <w:t>[Course title]</w:t>
          </w:r>
        </w:p>
      </w:docPartBody>
    </w:docPart>
    <w:docPart>
      <w:docPartPr>
        <w:name w:val="9749246E4E42408F907550CB5BFCA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842447-620C-44B6-8CC8-DED496309762}"/>
      </w:docPartPr>
      <w:docPartBody>
        <w:p>
          <w:pPr>
            <w:pStyle w:val="9749246E4E42408F907550CB5BFCA4CE"/>
          </w:pPr>
          <w:r>
            <w:rPr>
              <w:color w:val="FFFFFF" w:themeColor="background1"/>
              <w:sz w:val="28"/>
              <w:szCs w:val="28"/>
            </w:rPr>
            <w:t>[Date]</w:t>
          </w:r>
        </w:p>
      </w:docPartBody>
    </w:docPart>
    <w:docPart>
      <w:docPartPr>
        <w:name w:val="Element"/>
        <w:style w:val="Header/Footer"/>
        <w:category>
          <w:name w:val=" Report"/>
          <w:gallery w:val="ftrs"/>
        </w:category>
        <w:behaviors>
          <w:behavior w:val="content"/>
        </w:behaviors>
        <w:description w:val="Two-tone reverse color bar displaying page number"/>
        <w:guid w:val="{BD47AB94-0CDF-4858-BE2A-3BFC669D51E0}"/>
      </w:docPartPr>
      <w:docPartBody>
        <w:p>
          <w:pPr>
            <w:pStyle w:val="Element"/>
          </w:pPr>
          <w:r>
            <w:rPr>
              <w:noProof/>
            </w:rPr>
            <mc:AlternateContent>
              <mc:Choice Requires="wps">
                <w:drawing>
                  <wp:anchor distT="182880" distB="182880" distL="114300" distR="114300" simplePos="0" relativeHeight="251661312" behindDoc="0" locked="0" layoutInCell="1" allowOverlap="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94100</wp14:pctPosVOffset>
                        </wp:positionV>
                      </mc:Choice>
                      <mc:Fallback>
                        <wp:positionV relativeFrom="page">
                          <wp:posOffset>9464675</wp:posOffset>
                        </wp:positionV>
                      </mc:Fallback>
                    </mc:AlternateContent>
                    <wp:extent cx="5943600" cy="393192"/>
                    <wp:effectExtent l="0" t="0" r="0" b="6985"/>
                    <wp:wrapTopAndBottom/>
                    <wp:docPr id="13" name="Text Box 13" descr="Color-block footer displaying page number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931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Footer content"/>
                                </w:tblPr>
                                <w:tblGrid>
                                  <w:gridCol w:w="186"/>
                                  <w:gridCol w:w="8696"/>
                                  <w:gridCol w:w="468"/>
                                </w:tblGrid>
                                <w:tr>
                                  <w:trPr>
                                    <w:trHeight w:hRule="exact" w:val="360"/>
                                  </w:trPr>
                                  <w:tc>
                                    <w:tcPr>
                                      <w:tcW w:w="100" w:type="pct"/>
                                      <w:shd w:val="clear" w:color="auto" w:fill="5B9BD5" w:themeFill="accent1"/>
                                      <w:vAlign w:val="center"/>
                                    </w:tcPr>
                                    <w:p>
                                      <w:pPr>
                                        <w:pStyle w:val="Footer"/>
                                        <w:tabs>
                                          <w:tab w:val="clear" w:pos="4680"/>
                                          <w:tab w:val="clear" w:pos="9360"/>
                                        </w:tabs>
                                        <w:spacing w:before="40" w:after="40"/>
                                        <w:rPr>
                                          <w:color w:val="FFFFFF" w:themeColor="background1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4650" w:type="pct"/>
                                      <w:shd w:val="clear" w:color="auto" w:fill="2F5496" w:themeFill="accent5" w:themeFillShade="BF"/>
                                      <w:vAlign w:val="center"/>
                                    </w:tcPr>
                                    <w:p>
                                      <w:pPr>
                                        <w:pStyle w:val="Footer"/>
                                        <w:tabs>
                                          <w:tab w:val="clear" w:pos="4680"/>
                                          <w:tab w:val="clear" w:pos="9360"/>
                                        </w:tabs>
                                        <w:spacing w:before="40" w:after="40"/>
                                        <w:ind w:left="144"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50" w:type="pct"/>
                                      <w:shd w:val="clear" w:color="auto" w:fill="5B9BD5" w:themeFill="accent1"/>
                                      <w:vAlign w:val="center"/>
                                    </w:tcPr>
                                    <w:p>
                                      <w:pPr>
                                        <w:pStyle w:val="Footer"/>
                                        <w:tabs>
                                          <w:tab w:val="clear" w:pos="4680"/>
                                          <w:tab w:val="clear" w:pos="9360"/>
                                        </w:tabs>
                                        <w:spacing w:before="40" w:after="4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fldChar w:fldCharType="begin"/>
                                      </w: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instrText xml:space="preserve"> PAGE   \* MERGEFORMAT </w:instrText>
                                      </w: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fldChar w:fldCharType="separate"/>
                                      </w:r>
                                      <w:r>
                                        <w:rPr>
                                          <w:noProof/>
                                          <w:color w:val="FFFFFF" w:themeColor="background1"/>
                                        </w:rPr>
                                        <w:t>2</w:t>
                                      </w:r>
                                      <w:r>
                                        <w:rPr>
                                          <w:noProof/>
                                          <w:color w:val="FFFFFF" w:themeColor="background1"/>
                                        </w:rPr>
                                        <w:fldChar w:fldCharType="end"/>
                                      </w: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pStyle w:val="NoSpacing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3" o:spid="_x0000_s1027" type="#_x0000_t202" alt="Color-block footer displaying page number" style="position:absolute;margin-left:0;margin-top:0;width:468pt;height:30.95pt;z-index:251661312;visibility:visible;mso-wrap-style:square;mso-width-percent:1000;mso-height-percent:0;mso-top-percent:941;mso-wrap-distance-left:9pt;mso-wrap-distance-top:14.4pt;mso-wrap-distance-right:9pt;mso-wrap-distance-bottom:14.4pt;mso-position-horizontal:center;mso-position-horizontal-relative:page;mso-position-vertical-relative:page;mso-width-percent:1000;mso-height-percent:0;mso-top-percent:941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Footer content"/>
                          </w:tblPr>
                          <w:tblGrid>
                            <w:gridCol w:w="186"/>
                            <w:gridCol w:w="8696"/>
                            <w:gridCol w:w="468"/>
                          </w:tblGrid>
                          <w:tr>
                            <w:trPr>
                              <w:trHeight w:hRule="exact" w:val="360"/>
                            </w:trPr>
                            <w:tc>
                              <w:tcPr>
                                <w:tcW w:w="100" w:type="pct"/>
                                <w:shd w:val="clear" w:color="auto" w:fill="5B9BD5" w:themeFill="accent1"/>
                                <w:vAlign w:val="center"/>
                              </w:tcPr>
                              <w:p>
                                <w:pPr>
                                  <w:pStyle w:val="Footer"/>
                                  <w:tabs>
                                    <w:tab w:val="clear" w:pos="4680"/>
                                    <w:tab w:val="clear" w:pos="9360"/>
                                  </w:tabs>
                                  <w:spacing w:before="40" w:after="40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50" w:type="pct"/>
                                <w:shd w:val="clear" w:color="auto" w:fill="2F5496" w:themeFill="accent5" w:themeFillShade="BF"/>
                                <w:vAlign w:val="center"/>
                              </w:tcPr>
                              <w:p>
                                <w:pPr>
                                  <w:pStyle w:val="Footer"/>
                                  <w:tabs>
                                    <w:tab w:val="clear" w:pos="4680"/>
                                    <w:tab w:val="clear" w:pos="9360"/>
                                  </w:tabs>
                                  <w:spacing w:before="40" w:after="40"/>
                                  <w:ind w:left="144" w:right="144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0" w:type="pct"/>
                                <w:shd w:val="clear" w:color="auto" w:fill="5B9BD5" w:themeFill="accent1"/>
                                <w:vAlign w:val="center"/>
                              </w:tcPr>
                              <w:p>
                                <w:pPr>
                                  <w:pStyle w:val="Footer"/>
                                  <w:tabs>
                                    <w:tab w:val="clear" w:pos="4680"/>
                                    <w:tab w:val="clear" w:pos="9360"/>
                                  </w:tabs>
                                  <w:spacing w:before="40" w:after="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instrText xml:space="preserve"> PAGE   \* MERGEFORMAT </w:instrTex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NoSpacing"/>
                          </w:pPr>
                        </w:p>
                      </w:txbxContent>
                    </v:textbox>
                    <w10:wrap type="topAndBottom"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Element"/>
        <w:style w:val="Header/Footer"/>
        <w:category>
          <w:name w:val=" Report"/>
          <w:gallery w:val="hdrs"/>
        </w:category>
        <w:behaviors>
          <w:behavior w:val="content"/>
        </w:behaviors>
        <w:description w:val="Two-tone reverse color bar displaying document title"/>
        <w:guid w:val="{3E4B22D5-0ADB-4748-9CE3-207945DEB8F3}"/>
      </w:docPartPr>
      <w:docPartBody>
        <w:p>
          <w:pPr>
            <w:pStyle w:val="Element1"/>
          </w:pPr>
          <w:r>
            <w:rPr>
              <w:noProof/>
            </w:rPr>
            <mc:AlternateContent>
              <mc:Choice Requires="wps">
                <w:drawing>
                  <wp:anchor distT="182880" distB="182880" distL="114300" distR="114300" simplePos="0" relativeHeight="251663360" behindDoc="0" locked="0" layoutInCell="1" allowOverlap="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3900</wp14:pctPosVOffset>
                        </wp:positionV>
                      </mc:Choice>
                      <mc:Fallback>
                        <wp:positionV relativeFrom="page">
                          <wp:posOffset>391795</wp:posOffset>
                        </wp:positionV>
                      </mc:Fallback>
                    </mc:AlternateContent>
                    <wp:extent cx="5943600" cy="393192"/>
                    <wp:effectExtent l="0" t="0" r="0" b="6985"/>
                    <wp:wrapTopAndBottom/>
                    <wp:docPr id="12" name="Text Box 12" descr="Color-block header displaying document 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931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Header content"/>
                                </w:tblPr>
                                <w:tblGrid>
                                  <w:gridCol w:w="186"/>
                                  <w:gridCol w:w="8696"/>
                                  <w:gridCol w:w="468"/>
                                </w:tblGrid>
                                <w:tr>
                                  <w:trPr>
                                    <w:trHeight w:hRule="exact" w:val="360"/>
                                  </w:trPr>
                                  <w:tc>
                                    <w:tcPr>
                                      <w:tcW w:w="100" w:type="pct"/>
                                      <w:shd w:val="clear" w:color="auto" w:fill="5B9BD5" w:themeFill="accent1"/>
                                      <w:vAlign w:val="center"/>
                                    </w:tcPr>
                                    <w:p>
                                      <w:pPr>
                                        <w:pStyle w:val="Header"/>
                                        <w:tabs>
                                          <w:tab w:val="clear" w:pos="4680"/>
                                          <w:tab w:val="clear" w:pos="9360"/>
                                        </w:tabs>
                                        <w:spacing w:before="40" w:after="40"/>
                                        <w:rPr>
                                          <w:color w:val="FFFFFF" w:themeColor="background1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4650" w:type="pct"/>
                                      <w:shd w:val="clear" w:color="auto" w:fill="2F5496" w:themeFill="accent5" w:themeFillShade="BF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Title"/>
                                        <w:tag w:val=""/>
                                        <w:id w:val="-1021469309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Header"/>
                                            <w:tabs>
                                              <w:tab w:val="clear" w:pos="4680"/>
                                              <w:tab w:val="clear" w:pos="9360"/>
                                            </w:tabs>
                                            <w:spacing w:before="40" w:after="40"/>
                                            <w:ind w:left="144" w:right="144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[Document title]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50" w:type="pct"/>
                                      <w:shd w:val="clear" w:color="auto" w:fill="5B9BD5" w:themeFill="accent1"/>
                                      <w:vAlign w:val="center"/>
                                    </w:tcPr>
                                    <w:p>
                                      <w:pPr>
                                        <w:pStyle w:val="Header"/>
                                        <w:tabs>
                                          <w:tab w:val="clear" w:pos="4680"/>
                                          <w:tab w:val="clear" w:pos="9360"/>
                                        </w:tabs>
                                        <w:spacing w:before="40" w:after="4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pStyle w:val="NoSpacing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" o:spid="_x0000_s1028" type="#_x0000_t202" alt="Color-block header displaying document title" style="position:absolute;margin-left:0;margin-top:0;width:468pt;height:30.95pt;z-index:251663360;visibility:visible;mso-wrap-style:square;mso-width-percent:1000;mso-height-percent:0;mso-top-percent:39;mso-wrap-distance-left:9pt;mso-wrap-distance-top:14.4pt;mso-wrap-distance-right:9pt;mso-wrap-distance-bottom:14.4pt;mso-position-horizontal:center;mso-position-horizontal-relative:page;mso-position-vertical-relative:page;mso-width-percent:1000;mso-height-percent:0;mso-top-percent:39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Header content"/>
                          </w:tblPr>
                          <w:tblGrid>
                            <w:gridCol w:w="186"/>
                            <w:gridCol w:w="8696"/>
                            <w:gridCol w:w="468"/>
                          </w:tblGrid>
                          <w:tr>
                            <w:trPr>
                              <w:trHeight w:hRule="exact" w:val="360"/>
                            </w:trPr>
                            <w:tc>
                              <w:tcPr>
                                <w:tcW w:w="100" w:type="pct"/>
                                <w:shd w:val="clear" w:color="auto" w:fill="5B9BD5" w:themeFill="accent1"/>
                                <w:vAlign w:val="center"/>
                              </w:tcPr>
                              <w:p>
                                <w:pPr>
                                  <w:pStyle w:val="Header"/>
                                  <w:tabs>
                                    <w:tab w:val="clear" w:pos="4680"/>
                                    <w:tab w:val="clear" w:pos="9360"/>
                                  </w:tabs>
                                  <w:spacing w:before="40" w:after="40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50" w:type="pct"/>
                                <w:shd w:val="clear" w:color="auto" w:fill="2F5496" w:themeFill="accent5" w:themeFillShade="BF"/>
                                <w:vAlign w:val="center"/>
                              </w:tcPr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alias w:val="Title"/>
                                  <w:tag w:val=""/>
                                  <w:id w:val="-1021469309"/>
                                  <w:placeholder>
                                    <w:docPart w:val="9BB06522442D49F186AA759A8BB55CFB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Header"/>
                                      <w:tabs>
                                        <w:tab w:val="clear" w:pos="4680"/>
                                        <w:tab w:val="clear" w:pos="9360"/>
                                      </w:tabs>
                                      <w:spacing w:before="40" w:after="40"/>
                                      <w:ind w:left="144" w:right="144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t>[Document title]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50" w:type="pct"/>
                                <w:shd w:val="clear" w:color="auto" w:fill="5B9BD5" w:themeFill="accent1"/>
                                <w:vAlign w:val="center"/>
                              </w:tcPr>
                              <w:p>
                                <w:pPr>
                                  <w:pStyle w:val="Header"/>
                                  <w:tabs>
                                    <w:tab w:val="clear" w:pos="4680"/>
                                    <w:tab w:val="clear" w:pos="9360"/>
                                  </w:tabs>
                                  <w:spacing w:before="40" w:after="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c>
                          </w:tr>
                        </w:tbl>
                        <w:p>
                          <w:pPr>
                            <w:pStyle w:val="NoSpacing"/>
                          </w:pPr>
                        </w:p>
                      </w:txbxContent>
                    </v:textbox>
                    <w10:wrap type="topAndBottom"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Element Quote"/>
        <w:style w:val="Normal"/>
        <w:category>
          <w:name w:val=" Report"/>
          <w:gallery w:val="txtBox"/>
        </w:category>
        <w:behaviors>
          <w:behavior w:val="content"/>
        </w:behaviors>
        <w:description w:val="Simple centered quote with text accent color"/>
        <w:guid w:val="{3FF350A7-9027-4F1C-9C38-49FF59F2FD47}"/>
      </w:docPartPr>
      <w:docPartBody>
        <w:p>
          <w:pPr>
            <w:pStyle w:val="ElementQuote"/>
          </w:pPr>
          <w:r>
            <w:rPr>
              <w:noProof/>
            </w:rPr>
            <mc:AlternateContent>
              <mc:Choice Requires="wps">
                <w:drawing>
                  <wp:anchor distT="182880" distB="182880" distL="114300" distR="114300" simplePos="0" relativeHeight="251665408" behindDoc="0" locked="0" layoutInCell="1" allowOverlap="1">
                    <wp:simplePos x="1819275" y="2333625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4119245" cy="795528"/>
                    <wp:effectExtent l="0" t="0" r="15240" b="8890"/>
                    <wp:wrapTopAndBottom/>
                    <wp:docPr id="2" name="Text Box 2" descr="Pull quot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19245" cy="7955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2E74B5" w:themeColor="accent1" w:themeShade="BF"/>
                                  </w:rPr>
                                  <w:id w:val="-1009521840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color w:val="2E74B5" w:themeColor="accent1" w:themeShade="BF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69300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2" o:spid="_x0000_s1029" type="#_x0000_t202" alt="Pull quote" style="position:absolute;margin-left:0;margin-top:0;width:324.35pt;height:62.65pt;z-index:251665408;visibility:visible;mso-wrap-style:square;mso-width-percent:693;mso-height-percent:0;mso-wrap-distance-left:9pt;mso-wrap-distance-top:14.4pt;mso-wrap-distance-right:9pt;mso-wrap-distance-bottom:14.4pt;mso-position-horizontal:center;mso-position-horizontal-relative:margin;mso-position-vertical:center;mso-position-vertical-relative:margin;mso-width-percent:693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olor w:val="2E74B5" w:themeColor="accent1" w:themeShade="BF"/>
                            </w:rPr>
                            <w:id w:val="-1009521840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2E74B5" w:themeColor="accent1" w:themeShade="BF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Element Sidebar"/>
        <w:style w:val="Normal"/>
        <w:category>
          <w:name w:val=" Report"/>
          <w:gallery w:val="txtBox"/>
        </w:category>
        <w:behaviors>
          <w:behavior w:val="content"/>
        </w:behaviors>
        <w:description w:val="Shaded sidebar with vertical accent bar, aligned at the bottom-right corner of page content"/>
        <w:guid w:val="{919F2FD0-318C-4F46-9CE1-AB5C6B895BC7}"/>
      </w:docPartPr>
      <w:docPartBody>
        <w:p>
          <w:pPr>
            <w:pStyle w:val="ElementSidebar"/>
          </w:pPr>
          <w:r>
            <w:rPr>
              <w:noProof/>
            </w:rPr>
            <mc:AlternateContent>
              <mc:Choice Requires="wps">
                <w:drawing>
                  <wp:anchor distT="182880" distB="182880" distL="182880" distR="182880" simplePos="0" relativeHeight="251667456" behindDoc="0" locked="0" layoutInCell="1" allowOverlap="1">
                    <wp:simplePos x="1590675" y="1304925"/>
                    <wp:positionH relativeFrom="margin">
                      <wp:align>right</wp:align>
                    </wp:positionH>
                    <wp:positionV relativeFrom="margin">
                      <wp:align>bottom</wp:align>
                    </wp:positionV>
                    <wp:extent cx="2286000" cy="3749040"/>
                    <wp:effectExtent l="0" t="0" r="0" b="5715"/>
                    <wp:wrapSquare wrapText="bothSides"/>
                    <wp:docPr id="4" name="Text Box 4" descr="Shaded sidebar with color bar accen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86000" cy="374904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04040" w:themeColor="text1" w:themeTint="BF"/>
                                  </w:rPr>
                                  <w:id w:val="159466096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sz="72" w:space="6" w:color="5B9BD5" w:themeColor="accent1"/>
                                      </w:pBdr>
                                      <w:spacing w:before="160" w:after="40" w:line="480" w:lineRule="auto"/>
                                      <w:ind w:right="144"/>
                                      <w:rPr>
                                        <w:color w:val="404040" w:themeColor="text1" w:themeTint="BF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</w:rPr>
                                      <w:t>[Sidebars are great for calling out important points from your text or adding additional info for quick reference, such as a schedule.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sz="72" w:space="6" w:color="5B9BD5" w:themeColor="accent1"/>
                                      </w:pBdr>
                                      <w:spacing w:before="160" w:after="40" w:line="480" w:lineRule="auto"/>
                                      <w:ind w:right="144"/>
                                      <w:rPr>
                                        <w:color w:val="404040" w:themeColor="text1" w:themeTint="BF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</w:rPr>
                                      <w:t>They are typically placed on the left, right, top or bottom of the page. But you can easily drag them to any position you prefer.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sz="72" w:space="6" w:color="5B9BD5" w:themeColor="accent1"/>
                                      </w:pBdr>
                                      <w:spacing w:before="160" w:after="40" w:line="480" w:lineRule="auto"/>
                                      <w:ind w:right="144"/>
                                      <w:rPr>
                                        <w:color w:val="404040" w:themeColor="text1" w:themeTint="BF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</w:rPr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38500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4" o:spid="_x0000_s1030" type="#_x0000_t202" alt="Shaded sidebar with color bar accent" style="position:absolute;margin-left:128.8pt;margin-top:0;width:180pt;height:295.2pt;z-index:251667456;visibility:visible;mso-wrap-style:square;mso-width-percent:385;mso-height-percent:0;mso-wrap-distance-left:14.4pt;mso-wrap-distance-top:14.4pt;mso-wrap-distance-right:14.4pt;mso-wrap-distance-bottom:14.4pt;mso-position-horizontal:right;mso-position-horizontal-relative:margin;mso-position-vertical:bottom;mso-position-vertical-relative:margin;mso-width-percent:385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" fillcolor="#e7e6e6 [3214]" stroked="f" strokeweight=".5pt">
                    <v:textbox style="mso-fit-shape-to-text:t" inset=",0,,0">
                      <w:txbxContent>
                        <w:sdt>
                          <w:sdtPr>
                            <w:rPr>
                              <w:color w:val="404040" w:themeColor="text1" w:themeTint="BF"/>
                            </w:rPr>
                            <w:id w:val="1594660961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sz="72" w:space="6" w:color="5B9BD5" w:themeColor="accent1"/>
                                </w:pBdr>
                                <w:spacing w:before="160" w:after="40" w:line="480" w:lineRule="auto"/>
                                <w:ind w:right="144"/>
                                <w:rPr>
                                  <w:color w:val="404040" w:themeColor="text1" w:themeTint="BF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</w:rPr>
                                <w:t>[Sidebars are great for calling out important points from your text or adding additional info for quick reference, such as a schedule.</w:t>
                              </w:r>
                            </w:p>
                            <w:p>
                              <w:pPr>
                                <w:pBdr>
                                  <w:left w:val="single" w:sz="72" w:space="6" w:color="5B9BD5" w:themeColor="accent1"/>
                                </w:pBdr>
                                <w:spacing w:before="160" w:after="40" w:line="480" w:lineRule="auto"/>
                                <w:ind w:right="144"/>
                                <w:rPr>
                                  <w:color w:val="404040" w:themeColor="text1" w:themeTint="BF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</w:rPr>
                                <w:t>They are typically placed on the left, right, top or bottom of the page. But you can easily drag them to any position you prefer.</w:t>
                              </w:r>
                            </w:p>
                            <w:p>
                              <w:pPr>
                                <w:pBdr>
                                  <w:left w:val="single" w:sz="72" w:space="6" w:color="5B9BD5" w:themeColor="accent1"/>
                                </w:pBdr>
                                <w:spacing w:before="160" w:after="40" w:line="480" w:lineRule="auto"/>
                                <w:ind w:right="144"/>
                                <w:rPr>
                                  <w:color w:val="404040" w:themeColor="text1" w:themeTint="BF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</w:rPr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B05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F14DAFC6C86456ABAB02E102CC758FA">
    <w:name w:val="0F14DAFC6C86456ABAB02E102CC758FA"/>
  </w:style>
  <w:style w:type="paragraph" w:customStyle="1" w:styleId="5FC86B973B7B407298D81F909FB63FE9">
    <w:name w:val="5FC86B973B7B407298D81F909FB63FE9"/>
  </w:style>
  <w:style w:type="paragraph" w:customStyle="1" w:styleId="4D6EA298931846368A7BCB31D2F106BD">
    <w:name w:val="4D6EA298931846368A7BCB31D2F106BD"/>
  </w:style>
  <w:style w:type="paragraph" w:customStyle="1" w:styleId="9749246E4E42408F907550CB5BFCA4CE">
    <w:name w:val="9749246E4E42408F907550CB5BFCA4CE"/>
  </w:style>
  <w:style w:type="paragraph" w:styleId="NoSpacing">
    <w:name w:val="No Spacing"/>
    <w:uiPriority w:val="1"/>
    <w:qFormat/>
    <w:pPr>
      <w:spacing w:after="0" w:line="240" w:lineRule="auto"/>
    </w:pPr>
    <w:rPr>
      <w:rFonts w:eastAsiaTheme="minorHAnsi"/>
      <w:color w:val="44546A" w:themeColor="text2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  <w:rPr>
      <w:rFonts w:eastAsiaTheme="minorHAnsi" w:cstheme="minorBidi"/>
      <w:color w:val="44546A" w:themeColor="text2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Theme="minorHAnsi"/>
      <w:color w:val="44546A" w:themeColor="text2"/>
      <w:sz w:val="20"/>
      <w:szCs w:val="20"/>
    </w:rPr>
  </w:style>
  <w:style w:type="paragraph" w:customStyle="1" w:styleId="Element">
    <w:name w:val="Element"/>
    <w:pPr>
      <w:tabs>
        <w:tab w:val="center" w:pos="4680"/>
        <w:tab w:val="right" w:pos="9360"/>
      </w:tabs>
      <w:spacing w:after="0" w:line="240" w:lineRule="auto"/>
    </w:pPr>
    <w:rPr>
      <w:rFonts w:eastAsiaTheme="minorHAnsi"/>
      <w:color w:val="44546A" w:themeColor="text2"/>
      <w:sz w:val="20"/>
      <w:szCs w:val="20"/>
    </w:rPr>
  </w:style>
  <w:style w:type="paragraph" w:customStyle="1" w:styleId="9BB06522442D49F186AA759A8BB55CFB">
    <w:name w:val="9BB06522442D49F186AA759A8BB55CFB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 w:eastAsiaTheme="minorHAnsi" w:cstheme="minorBidi"/>
      <w:color w:val="44546A" w:themeColor="text2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HAnsi"/>
      <w:color w:val="44546A" w:themeColor="text2"/>
      <w:sz w:val="20"/>
      <w:szCs w:val="20"/>
    </w:rPr>
  </w:style>
  <w:style w:type="paragraph" w:customStyle="1" w:styleId="Element1">
    <w:name w:val="Element1"/>
    <w:pPr>
      <w:tabs>
        <w:tab w:val="center" w:pos="4680"/>
        <w:tab w:val="right" w:pos="9360"/>
      </w:tabs>
      <w:spacing w:after="0" w:line="240" w:lineRule="auto"/>
    </w:pPr>
    <w:rPr>
      <w:rFonts w:eastAsiaTheme="minorHAnsi"/>
      <w:color w:val="44546A" w:themeColor="text2"/>
      <w:sz w:val="20"/>
      <w:szCs w:val="20"/>
    </w:rPr>
  </w:style>
  <w:style w:type="paragraph" w:customStyle="1" w:styleId="ElementQuote">
    <w:name w:val="Element Quote"/>
    <w:pPr>
      <w:spacing w:after="320" w:line="300" w:lineRule="auto"/>
    </w:pPr>
    <w:rPr>
      <w:rFonts w:eastAsiaTheme="minorHAnsi"/>
      <w:color w:val="44546A" w:themeColor="text2"/>
      <w:sz w:val="20"/>
      <w:szCs w:val="20"/>
    </w:rPr>
  </w:style>
  <w:style w:type="paragraph" w:customStyle="1" w:styleId="ElementSidebar">
    <w:name w:val="Element Sidebar"/>
    <w:pPr>
      <w:spacing w:after="320" w:line="300" w:lineRule="auto"/>
    </w:pPr>
    <w:rPr>
      <w:rFonts w:eastAsiaTheme="minorHAnsi"/>
      <w:color w:val="44546A" w:themeColor="text2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2.xml><?xml version="1.0" encoding="utf-8"?>
<ds:datastoreItem xmlns:ds="http://schemas.openxmlformats.org/officeDocument/2006/customXml" ds:itemID="{5499A6AB-CDD0-447C-BDF7-24C6C100A61E}"/>
</file>

<file path=docProps/app.xml><?xml version="1.0" encoding="utf-8"?>
<Properties xmlns="http://schemas.openxmlformats.org/officeDocument/2006/extended-properties" xmlns:vt="http://schemas.openxmlformats.org/officeDocument/2006/docPropsVTypes">
  <Template>element bb batch 2 version 002.dotx</Template>
  <TotalTime>0</TotalTime>
  <Pages>1</Pages>
  <Words>0</Words>
  <Characters>0</Characters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:creator/>
  <dcterms:modified xsi:type="dcterms:W3CDTF">2013-01-11T22:17:00.0000000Z</dcterms:modified>
  <lastModifiedBy/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TC039981589991</vt:lpwstr>
  </property>
</Properties>
</file>