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png" ContentType="image/jpeg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B05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glossaryDocument" Target="glossary/document.xml" Id="rId5" /><Relationship Type="http://schemas.openxmlformats.org/officeDocument/2006/relationships/fontTable" Target="fontTable.xml" Id="rId4" 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../media/image20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../media/image2.jpg"/><Relationship Id="rId5" Type="http://schemas.openxmlformats.org/officeDocument/2006/relationships/image" Target="../media/image10.jpeg"/><Relationship Id="rId4" Type="http://schemas.openxmlformats.org/officeDocument/2006/relationships/image" Target="../media/image1.jpeg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Insight 1"/>
        <w:style w:val="Normal"/>
        <w:category>
          <w:name w:val=" Report"/>
          <w:gallery w:val="coverPg"/>
        </w:category>
        <w:behaviors>
          <w:behavior w:val="pg"/>
        </w:behaviors>
        <w:description w:val="Large photo above two-tone color block displaying title, subtitle, and contact info"/>
        <w:guid w:val="{E2792DA0-BE50-4ADA-9857-652B03C2CFC3}"/>
      </w:docPartPr>
      <w:docPartBody>
        <w:p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1" name="Text Box 1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0"/>
                                </w:tblGrid>
                                <w:tr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9350" w:type="dxa"/>
                                    </w:tcPr>
                                    <w:p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>
                                            <wp:extent cx="6858000" cy="5961888"/>
                                            <wp:effectExtent l="0" t="0" r="0" b="1270"/>
                                            <wp:docPr id="5" name="Picture 4" descr="Photo displaying partial image of two pie charts on a canvas-textured page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4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18915" t="2451" r="22299" b="20665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61888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44546A" w:themeFill="text2"/>
                                      <w:vAlign w:val="center"/>
                                    </w:tcPr>
                                    <w:p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739824258"/>
                                          <w:placeholder>
                                            <w:docPart w:val="80FD84D566A149C3B8651AA01460842C"/>
                                          </w:placeholder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[Document title]</w:t>
                                          </w:r>
                                        </w:sdtContent>
                                      </w:sdt>
                                    </w:p>
                                    <w:p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1143089448"/>
                                          <w:placeholder>
                                            <w:docPart w:val="14758700185F4737B6FA8891DFE97C68"/>
                                          </w:placeholder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[Document subtitle]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9350" w:type="dxa"/>
                                      <w:shd w:val="clear" w:color="auto" w:fill="70AD47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0"/>
                                        <w:gridCol w:w="3600"/>
                                        <w:gridCol w:w="3600"/>
                                      </w:tblGrid>
                                      <w:tr>
                                        <w:trPr>
                                          <w:trHeight w:hRule="exact" w:val="720"/>
                                        </w:trPr>
                                        <w:tc>
                                          <w:tcPr>
                                            <w:tcW w:w="3590" w:type="dxa"/>
                                            <w:vAlign w:val="center"/>
                                          </w:tcPr>
                                          <w:p>
                                            <w:pPr>
                                              <w:pStyle w:val="NoSpacing"/>
                                              <w:ind w:left="720" w:right="144"/>
                                              <w:rPr>
                                                <w:color w:val="FFFFFF" w:themeColor="background1"/>
                                              </w:rPr>
                                            </w:pPr>
                                            <w:sdt>
                                              <w:sdtPr>
                                                <w:rPr>
                                                  <w:color w:val="FFFFFF" w:themeColor="background1"/>
                                                </w:rPr>
                                                <w:alias w:val="Author"/>
                                                <w:tag w:val=""/>
                                                <w:id w:val="942812742"/>
                                                <w:placeholder>
                                                  <w:docPart w:val="D2D1BF68519542FDBC65A66E23A86F1C"/>
                                                </w:placeholder>
                                                <w:showingPlcHdr/>
    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    <w:text/>
                                              </w:sdtPr>
                                              <w:sdtContent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[Author name]</w:t>
                                                </w:r>
                                              </w:sdtContent>
                                            </w:sdt>
                                          </w:p>
                                        </w:tc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748164578"/>
                                              <w:placeholder>
                                                <w:docPart w:val="1690298F499F40709E7A0E14F4DB0628"/>
                                              </w:placeholder>
                                              <w:showingPlcHdr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Content>
                                              <w:p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[Date]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5923909"/>
                                            <w:placeholder>
                                              <w:docPart w:val="A6D3EDA4A34E4318A63C806B0A8EC3EE"/>
                                            </w:placeholder>
                                            <w:showingPlcHdr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[Course title]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/>
                                  </w:tc>
                                </w:tr>
                              </w:tbl>
                              <w:p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alt="Cover page layout" style="position:absolute;margin-left:0;margin-top:0;width:540pt;height:10in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0"/>
                          </w:tblGrid>
                          <w:tr>
                            <w:trPr>
                              <w:trHeight w:hRule="exact" w:val="9360"/>
                            </w:trPr>
                            <w:tc>
                              <w:tcPr>
                                <w:tcW w:w="9350" w:type="dxa"/>
                              </w:tcPr>
                              <w:p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6858000" cy="5961888"/>
                                      <wp:effectExtent l="0" t="0" r="0" b="1270"/>
                                      <wp:docPr id="5" name="Picture 4" descr="Photo displaying partial image of two pie charts on a canvas-textured page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5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18915" t="2451" r="22299" b="20665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6188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>
                            <w:trPr>
                              <w:trHeight w:hRule="exact" w:val="4320"/>
                            </w:trPr>
                            <w:tc>
                              <w:tcPr>
                                <w:tcW w:w="9350" w:type="dxa"/>
                                <w:shd w:val="clear" w:color="auto" w:fill="44546A" w:themeFill="text2"/>
                                <w:vAlign w:val="center"/>
                              </w:tcPr>
                              <w:p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739824258"/>
                                    <w:placeholder>
                                      <w:docPart w:val="80FD84D566A149C3B8651AA01460842C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[Document title]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143089448"/>
                                    <w:placeholder>
                                      <w:docPart w:val="14758700185F4737B6FA8891DFE97C68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[Document subtitle]</w:t>
                                    </w:r>
                                  </w:sdtContent>
                                </w:sdt>
                              </w:p>
                            </w:tc>
                          </w:tr>
                          <w:tr>
                            <w:trPr>
                              <w:trHeight w:hRule="exact" w:val="720"/>
                            </w:trPr>
                            <w:tc>
                              <w:tcPr>
                                <w:tcW w:w="9350" w:type="dxa"/>
                                <w:shd w:val="clear" w:color="auto" w:fill="70AD47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0"/>
                                  <w:gridCol w:w="3600"/>
                                  <w:gridCol w:w="3600"/>
                                </w:tblGrid>
                                <w:tr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3590" w:type="dxa"/>
                                      <w:vAlign w:val="center"/>
                                    </w:tcPr>
                                    <w:p>
                                      <w:pPr>
                                        <w:pStyle w:val="NoSpacing"/>
                                        <w:ind w:left="720" w:right="144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D2D1BF68519542FDBC65A66E23A86F1C"/>
                                          </w:placeholder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[Author name]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748164578"/>
                                        <w:placeholder>
                                          <w:docPart w:val="1690298F499F40709E7A0E14F4DB0628"/>
                                        </w:placeholder>
                                        <w:showingPlcHdr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[Date]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5923909"/>
                                      <w:placeholder>
                                        <w:docPart w:val="A6D3EDA4A34E4318A63C806B0A8EC3EE"/>
                                      </w:placeholder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[Course title]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/>
                            </w:tc>
                          </w:tr>
                        </w:tbl>
                        <w:p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80FD84D566A149C3B8651AA014608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E8066-9246-4BCA-AF0E-FF42A755A22C}"/>
      </w:docPartPr>
      <w:docPartBody>
        <w:p>
          <w:pPr>
            <w:pStyle w:val="80FD84D566A149C3B8651AA01460842C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14758700185F4737B6FA8891DFE97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D57FA-0132-4A2D-AC66-39FA99A82371}"/>
      </w:docPartPr>
      <w:docPartBody>
        <w:p>
          <w:pPr>
            <w:pStyle w:val="14758700185F4737B6FA8891DFE97C68"/>
          </w:pPr>
          <w:r>
            <w:rPr>
              <w:color w:val="FFFFFF" w:themeColor="background1"/>
              <w:sz w:val="32"/>
              <w:szCs w:val="32"/>
            </w:rPr>
            <w:t>[Document subtitle]</w:t>
          </w:r>
        </w:p>
      </w:docPartBody>
    </w:docPart>
    <w:docPart>
      <w:docPartPr>
        <w:name w:val="D2D1BF68519542FDBC65A66E23A86F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37D19-D042-4ED4-919C-434E9F6CDB5F}"/>
      </w:docPartPr>
      <w:docPartBody>
        <w:p>
          <w:pPr>
            <w:pStyle w:val="D2D1BF68519542FDBC65A66E23A86F1C"/>
          </w:pPr>
          <w:r>
            <w:rPr>
              <w:color w:val="FFFFFF" w:themeColor="background1"/>
            </w:rPr>
            <w:t>[Author name]</w:t>
          </w:r>
        </w:p>
      </w:docPartBody>
    </w:docPart>
    <w:docPart>
      <w:docPartPr>
        <w:name w:val="1690298F499F40709E7A0E14F4DB06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5482DC-15F9-402C-A908-6D8264091575}"/>
      </w:docPartPr>
      <w:docPartBody>
        <w:p>
          <w:pPr>
            <w:pStyle w:val="1690298F499F40709E7A0E14F4DB0628"/>
          </w:pPr>
          <w:r>
            <w:rPr>
              <w:color w:val="FFFFFF" w:themeColor="background1"/>
            </w:rPr>
            <w:t>[Date]</w:t>
          </w:r>
        </w:p>
      </w:docPartBody>
    </w:docPart>
    <w:docPart>
      <w:docPartPr>
        <w:name w:val="A6D3EDA4A34E4318A63C806B0A8EC3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F68FB7-1B32-4D00-85D5-0C9511D5FDDF}"/>
      </w:docPartPr>
      <w:docPartBody>
        <w:p>
          <w:pPr>
            <w:pStyle w:val="A6D3EDA4A34E4318A63C806B0A8EC3EE"/>
          </w:pPr>
          <w:r>
            <w:rPr>
              <w:color w:val="FFFFFF" w:themeColor="background1"/>
            </w:rPr>
            <w:t>[Course title]</w:t>
          </w:r>
        </w:p>
      </w:docPartBody>
    </w:docPart>
    <w:docPart>
      <w:docPartPr>
        <w:name w:val="Insight 2"/>
        <w:style w:val="Normal"/>
        <w:category>
          <w:name w:val=" Report"/>
          <w:gallery w:val="coverPg"/>
        </w:category>
        <w:behaviors>
          <w:behavior w:val="pg"/>
        </w:behaviors>
        <w:description w:val="Large photo above two-tone color block displaying title, subtitle, and contact info"/>
        <w:guid w:val="{26C55675-2D55-42A9-B6F0-7631B3C02779}"/>
      </w:docPartPr>
      <w:docPartBody>
        <w:p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0" b="0"/>
                    <wp:wrapNone/>
                    <wp:docPr id="8" name="Text Box 8" descr="Cover page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layout"/>
                                </w:tblPr>
                                <w:tblGrid>
                                  <w:gridCol w:w="10800"/>
                                </w:tblGrid>
                                <w:tr>
                                  <w:trPr>
                                    <w:trHeight w:hRule="exact" w:val="9360"/>
                                  </w:trPr>
                                  <w:tc>
                                    <w:tcPr>
                                      <w:tcW w:w="5000" w:type="pct"/>
                                    </w:tcPr>
                                    <w:p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>
                                            <wp:extent cx="6858000" cy="5980176"/>
                                            <wp:effectExtent l="0" t="0" r="0" b="1905"/>
                                            <wp:docPr id="9" name="Picture 4" descr="Close-up image showing the leaf-sides of two oversized books side-by-side on a bookshelf, with additional books in soft focus background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5" name="Picture 4"/>
                                                    <pic:cNvPicPr/>
                                                  </pic:nvPicPr>
                                                  <pic:blipFill rotWithShape="1">
                                                    <a:blip r:embed="rId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6245" t="3166" r="33102" b="17267"/>
                                                    <a:stretch/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6858000" cy="598017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>
                                  <w:trPr>
                                    <w:trHeight w:hRule="exact" w:val="43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5B9BD5" w:themeFill="accent1"/>
                                      <w:vAlign w:val="center"/>
                                    </w:tcPr>
                                    <w:p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720"/>
                                        <w:rPr>
                                          <w:rFonts w:asciiTheme="majorHAnsi" w:hAnsiTheme="majorHAnsi"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/>
                                            <w:color w:val="FFFFFF" w:themeColor="background1"/>
                                            <w:sz w:val="96"/>
                                            <w:szCs w:val="96"/>
                                          </w:rPr>
                                          <w:alias w:val="Title"/>
                                          <w:tag w:val=""/>
                                          <w:id w:val="-19756717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rFonts w:asciiTheme="majorHAnsi" w:hAnsiTheme="majorHAnsi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  <w:t>[Document title]</w:t>
                                          </w:r>
                                        </w:sdtContent>
                                      </w:sdt>
                                    </w:p>
                                    <w:p>
                                      <w:pPr>
                                        <w:pStyle w:val="NoSpacing"/>
                                        <w:spacing w:before="240"/>
                                        <w:ind w:left="720" w:right="720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:sz w:val="32"/>
                                            <w:szCs w:val="32"/>
                                          </w:rPr>
                                          <w:alias w:val="Subtitle"/>
                                          <w:tag w:val=""/>
                                          <w:id w:val="-1893644819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FFFFFF" w:themeColor="background1"/>
                                              <w:sz w:val="32"/>
                                              <w:szCs w:val="32"/>
                                            </w:rPr>
                                            <w:t>[Document subtitle]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</w:t>
                                      </w:r>
                                    </w:p>
                                  </w:tc>
                                </w:tr>
                                <w:tr>
                                  <w:trPr>
                                    <w:trHeight w:hRule="exact" w:val="720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70AD47" w:themeFill="accent6"/>
                                    </w:tcPr>
                                    <w:tbl>
                                      <w:tblPr>
                                        <w:tblW w:w="5000" w:type="pct"/>
                                        <w:tblCellMar>
                                          <w:left w:w="0" w:type="dxa"/>
                                          <w:right w:w="0" w:type="dxa"/>
                                        </w:tblCellMar>
                                        <w:tblLook w:val="04A0" w:firstRow="1" w:lastRow="0" w:firstColumn="1" w:lastColumn="0" w:noHBand="0" w:noVBand="1"/>
                                        <w:tblDescription w:val="Cover page info"/>
                                      </w:tblPr>
                                      <w:tblGrid>
                                        <w:gridCol w:w="3600"/>
                                        <w:gridCol w:w="3600"/>
                                        <w:gridCol w:w="3600"/>
                                      </w:tblGrid>
                                      <w:tr>
                                        <w:trPr>
                                          <w:trHeight w:hRule="exact" w:val="720"/>
                                        </w:trPr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Author"/>
                                            <w:tag w:val=""/>
                                            <w:id w:val="-1693906244"/>
                                            <w:showingPlcHdr/>
  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0" w:type="dxa"/>
                                                <w:vAlign w:val="center"/>
                                              </w:tcPr>
                                              <w:p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[Author name]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  <w:tc>
                                          <w:tcPr>
                                            <w:tcW w:w="3591" w:type="dxa"/>
                                            <w:vAlign w:val="center"/>
                                          </w:tcPr>
                                          <w:sdt>
                                            <w:sdtPr>
                                              <w:rPr>
                                                <w:color w:val="FFFFFF" w:themeColor="background1"/>
                                              </w:rPr>
                                              <w:alias w:val="Date"/>
                                              <w:tag w:val=""/>
                                              <w:id w:val="-1047523169"/>
                                              <w:showingPlcHdr/>
      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      <w:date w:fullDate="2013-01-24T00:00:00Z">
                                                <w:dateFormat w:val="M/d/yy"/>
                                                <w:lid w:val="en-US"/>
                                                <w:storeMappedDataAs w:val="dateTime"/>
                                                <w:calendar w:val="gregorian"/>
                                              </w:date>
                                            </w:sdtPr>
                                            <w:sdtContent>
                                              <w:p>
                                                <w:pPr>
                                                  <w:pStyle w:val="NoSpacing"/>
                                                  <w:ind w:left="144" w:right="144"/>
                                                  <w:jc w:val="center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[Date]</w:t>
                                                </w:r>
                                              </w:p>
                                            </w:sdtContent>
                                          </w:sdt>
                                        </w:tc>
                                        <w:sdt>
                                          <w:sdtPr>
                                            <w:rPr>
                                              <w:color w:val="FFFFFF" w:themeColor="background1"/>
                                            </w:rPr>
                                            <w:alias w:val="Course title"/>
                                            <w:tag w:val=""/>
                                            <w:id w:val="-1165709755"/>
                                            <w:showingPlcHdr/>
  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  <w:text/>
                                          </w:sdtPr>
                                          <w:sdtContent>
                                            <w:tc>
                                              <w:tcPr>
                                                <w:tcW w:w="3591" w:type="dxa"/>
                                                <w:vAlign w:val="center"/>
                                              </w:tcPr>
                                              <w:p>
                                                <w:pPr>
                                                  <w:pStyle w:val="NoSpacing"/>
                                                  <w:ind w:left="144" w:right="720"/>
                                                  <w:jc w:val="right"/>
                                                  <w:rPr>
                                                    <w:color w:val="FFFFFF" w:themeColor="background1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color w:val="FFFFFF" w:themeColor="background1"/>
                                                  </w:rPr>
                                                  <w:t>[Course title]</w:t>
                                                </w:r>
                                              </w:p>
                                            </w:tc>
                                          </w:sdtContent>
                                        </w:sdt>
                                      </w:tr>
                                    </w:tbl>
                                    <w:p/>
                                  </w:tc>
                                </w:tr>
                              </w:tbl>
                              <w:p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8" o:spid="_x0000_s1027" type="#_x0000_t202" alt="Cover page layout" style="position:absolute;margin-left:0;margin-top:0;width:540pt;height:10in;z-index:-25165516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" o:allowoverlap="f" filled="f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layout"/>
                          </w:tblPr>
                          <w:tblGrid>
                            <w:gridCol w:w="10800"/>
                          </w:tblGrid>
                          <w:tr>
                            <w:trPr>
                              <w:trHeight w:hRule="exact" w:val="9360"/>
                            </w:trPr>
                            <w:tc>
                              <w:tcPr>
                                <w:tcW w:w="5000" w:type="pct"/>
                              </w:tcPr>
                              <w:p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6858000" cy="5980176"/>
                                      <wp:effectExtent l="0" t="0" r="0" b="1905"/>
                                      <wp:docPr id="9" name="Picture 4" descr="Close-up image showing the leaf-sides of two oversized books side-by-side on a bookshelf, with additional books in soft focus background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5" name="Picture 4"/>
                                              <pic:cNvPicPr/>
                                            </pic:nvPicPr>
                                            <pic:blipFill rotWithShape="1"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6245" t="3166" r="33102" b="17267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858000" cy="598017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>
                            <w:trPr>
                              <w:trHeight w:hRule="exact" w:val="4320"/>
                            </w:trPr>
                            <w:tc>
                              <w:tcPr>
                                <w:tcW w:w="5000" w:type="pct"/>
                                <w:shd w:val="clear" w:color="auto" w:fill="5B9BD5" w:themeFill="accent1"/>
                                <w:vAlign w:val="center"/>
                              </w:tcPr>
                              <w:p>
                                <w:pPr>
                                  <w:pStyle w:val="NoSpacing"/>
                                  <w:spacing w:before="200" w:line="216" w:lineRule="auto"/>
                                  <w:ind w:left="720" w:right="720"/>
                                  <w:rPr>
                                    <w:rFonts w:asciiTheme="majorHAnsi" w:hAnsiTheme="majorHAnsi"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1975671731"/>
                                    <w:placeholder>
                                      <w:docPart w:val="4875D84C8673413583694C9F92D8CA23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t>[Document title]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spacing w:before="240"/>
                                  <w:ind w:left="720" w:right="720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-1893644819"/>
                                    <w:placeholder>
                                      <w:docPart w:val="207047FF35714692A70AC7E571B42A03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t>[Document subtitle]</w:t>
                                    </w:r>
                                  </w:sdtContent>
                                </w:sdt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>
                            <w:trPr>
                              <w:trHeight w:hRule="exact" w:val="720"/>
                            </w:trPr>
                            <w:tc>
                              <w:tcPr>
                                <w:tcW w:w="5000" w:type="pct"/>
                                <w:shd w:val="clear" w:color="auto" w:fill="70AD47" w:themeFill="accent6"/>
                              </w:tcPr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3600"/>
                                  <w:gridCol w:w="3600"/>
                                  <w:gridCol w:w="3600"/>
                                </w:tblGrid>
                                <w:tr>
                                  <w:trPr>
                                    <w:trHeight w:hRule="exact" w:val="720"/>
                                  </w:trP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uthor"/>
                                      <w:tag w:val=""/>
                                      <w:id w:val="-1693906244"/>
                                      <w:placeholder>
                                        <w:docPart w:val="77848505A2AD4CA08DFDA5E8C4F0188E"/>
                                      </w:placeholder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0" w:type="dxa"/>
                                          <w:vAlign w:val="center"/>
                                        </w:tcPr>
                                        <w:p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[Author name]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tc>
                                    <w:tcPr>
                                      <w:tcW w:w="3591" w:type="dxa"/>
                                      <w:vAlign w:val="center"/>
                                    </w:tcPr>
                                    <w:sdt>
                                      <w:sdtPr>
                                        <w:rPr>
                                          <w:color w:val="FFFFFF" w:themeColor="background1"/>
                                        </w:rPr>
                                        <w:alias w:val="Date"/>
                                        <w:tag w:val=""/>
                                        <w:id w:val="-1047523169"/>
                                        <w:placeholder>
                                          <w:docPart w:val="C2C8EA93035647909C688F1F08074459"/>
                                        </w:placeholder>
                                        <w:showingPlcHdr/>
    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    <w:date w:fullDate="2013-01-24T00:00:00Z">
                                          <w:dateFormat w:val="M/d/yy"/>
                                          <w:lid w:val="en-US"/>
                                          <w:storeMappedDataAs w:val="dateTime"/>
                                          <w:calendar w:val="gregorian"/>
                                        </w:date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ind w:left="144" w:right="144"/>
                                            <w:jc w:val="center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[Date]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Course title"/>
                                      <w:tag w:val=""/>
                                      <w:id w:val="-1165709755"/>
                                      <w:placeholder>
                                        <w:docPart w:val="245167510C184F519688115F30B613AA"/>
                                      </w:placeholder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<w:text/>
                                    </w:sdtPr>
                                    <w:sdtContent>
                                      <w:tc>
                                        <w:tcPr>
                                          <w:tcW w:w="3591" w:type="dxa"/>
                                          <w:vAlign w:val="center"/>
                                        </w:tcPr>
                                        <w:p>
                                          <w:pPr>
                                            <w:pStyle w:val="NoSpacing"/>
                                            <w:ind w:left="144" w:right="720"/>
                                            <w:jc w:val="right"/>
                                            <w:rPr>
                                              <w:color w:val="FFFFFF" w:themeColor="background1"/>
                                            </w:rPr>
                                          </w:pPr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t>[Course title]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/>
                            </w:tc>
                          </w:tr>
                        </w:tbl>
                        <w:p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Insight"/>
        <w:style w:val="Header/Footer"/>
        <w:category>
          <w:name w:val=" Report"/>
          <w:gallery w:val="ftrs"/>
        </w:category>
        <w:behaviors>
          <w:behavior w:val="content"/>
        </w:behaviors>
        <w:description w:val="Right-aligned page number below thin horizontal accent bar"/>
        <w:guid w:val="{900AA2B1-EC49-4B05-ABF8-57DE00DA640C}"/>
      </w:docPartPr>
      <w:docPartBody>
        <w:p>
          <w:pPr>
            <w:pStyle w:val="Footer"/>
            <w:pBdr>
              <w:top w:val="single" w:sz="4" w:space="8" w:color="5B9BD5" w:themeColor="accent1"/>
            </w:pBdr>
            <w:tabs>
              <w:tab w:val="clear" w:pos="4680"/>
              <w:tab w:val="clear" w:pos="9360"/>
            </w:tabs>
            <w:spacing w:before="360"/>
            <w:contextualSpacing/>
            <w:jc w:val="right"/>
            <w:rPr>
              <w:noProof/>
              <w:color w:val="404040" w:themeColor="text1" w:themeTint="BF"/>
            </w:rPr>
          </w:pPr>
          <w:r>
            <w:rPr>
              <w:noProof/>
              <w:color w:val="404040" w:themeColor="text1" w:themeTint="BF"/>
            </w:rPr>
            <w:fldChar w:fldCharType="begin"/>
          </w:r>
          <w:r>
            <w:rPr>
              <w:noProof/>
              <w:color w:val="404040" w:themeColor="text1" w:themeTint="BF"/>
            </w:rPr>
            <w:instrText xml:space="preserve"> PAGE   \* MERGEFORMAT </w:instrText>
          </w:r>
          <w:r>
            <w:rPr>
              <w:noProof/>
              <w:color w:val="404040" w:themeColor="text1" w:themeTint="BF"/>
            </w:rPr>
            <w:fldChar w:fldCharType="separate"/>
          </w:r>
          <w:r>
            <w:rPr>
              <w:noProof/>
              <w:color w:val="404040" w:themeColor="text1" w:themeTint="BF"/>
            </w:rPr>
            <w:t>2</w:t>
          </w:r>
          <w:r>
            <w:rPr>
              <w:noProof/>
              <w:color w:val="404040" w:themeColor="text1" w:themeTint="BF"/>
            </w:rPr>
            <w:fldChar w:fldCharType="end"/>
          </w:r>
        </w:p>
        <w:p/>
      </w:docPartBody>
    </w:docPart>
    <w:docPart>
      <w:docPartPr>
        <w:name w:val="Insight"/>
        <w:style w:val="Header/Footer"/>
        <w:category>
          <w:name w:val=" Report"/>
          <w:gallery w:val="hdrs"/>
        </w:category>
        <w:behaviors>
          <w:behavior w:val="content"/>
        </w:behaviors>
        <w:description w:val="Right-aligned document title above thin horizontal accent bar"/>
        <w:guid w:val="{DD806FA3-999E-438F-856C-E741489B1383}"/>
      </w:docPartPr>
      <w:docPartBody>
        <w:p>
          <w:pPr>
            <w:pStyle w:val="Header"/>
            <w:pBdr>
              <w:bottom w:val="single" w:sz="4" w:space="8" w:color="5B9BD5" w:themeColor="accent1"/>
            </w:pBdr>
            <w:tabs>
              <w:tab w:val="clear" w:pos="4680"/>
              <w:tab w:val="clear" w:pos="9360"/>
            </w:tabs>
            <w:spacing w:after="360"/>
            <w:contextualSpacing/>
            <w:jc w:val="right"/>
            <w:rPr>
              <w:color w:val="404040" w:themeColor="text1" w:themeTint="BF"/>
            </w:rPr>
          </w:pPr>
          <w:sdt>
            <w:sdtPr>
              <w:rPr>
                <w:color w:val="404040" w:themeColor="text1" w:themeTint="BF"/>
              </w:rPr>
              <w:alias w:val="Title"/>
              <w:tag w:val=""/>
              <w:id w:val="942040131"/>
              <w:placeholder>
                <w:docPart w:val="D3158BBB454B4E89919885A3EE1BB83F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olor w:val="404040" w:themeColor="text1" w:themeTint="BF"/>
                </w:rPr>
                <w:t>[Document title]</w:t>
              </w:r>
            </w:sdtContent>
          </w:sdt>
        </w:p>
        <w:p/>
      </w:docPartBody>
    </w:docPart>
    <w:docPart>
      <w:docPartPr>
        <w:name w:val="D3158BBB454B4E89919885A3EE1BB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0735B2-2123-4E83-900E-388E87C425DC}"/>
      </w:docPartPr>
      <w:docPartBody>
        <w:p>
          <w:pPr>
            <w:pStyle w:val="D3158BBB454B4E89919885A3EE1BB83F"/>
          </w:pPr>
          <w:r>
            <w:rPr>
              <w:color w:val="404040" w:themeColor="text1" w:themeTint="BF"/>
            </w:rPr>
            <w:t>[Document title]</w:t>
          </w:r>
        </w:p>
      </w:docPartBody>
    </w:docPart>
    <w:docPart>
      <w:docPartPr>
        <w:name w:val="Insight Quote"/>
        <w:style w:val="Normal"/>
        <w:category>
          <w:name w:val=" Report"/>
          <w:gallery w:val="txtBox"/>
        </w:category>
        <w:behaviors>
          <w:behavior w:val="content"/>
        </w:behaviors>
        <w:description w:val="Italicized text box with a left-aligned vertical accent bar"/>
        <w:guid w:val="{4BFB33E8-9380-4DAF-8187-973EDF01C2B8}"/>
      </w:docPartPr>
      <w:docPartBody>
        <w:p>
          <w:pPr>
            <w:pStyle w:val="InsightQuote"/>
          </w:pPr>
          <w:r>
            <w:rPr>
              <w:noProof/>
            </w:rPr>
            <mc:AlternateContent>
              <mc:Choice Requires="wps">
                <w:drawing>
                  <wp:anchor distT="182880" distB="182880" distL="114300" distR="114300" simplePos="0" relativeHeight="251663360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1805940</wp:posOffset>
                        </wp:positionH>
                      </mc:Fallback>
                    </mc:AlternateContent>
                    <wp:positionV relativeFrom="margin">
                      <wp:align>center</wp:align>
                    </wp:positionV>
                    <wp:extent cx="3543935" cy="612648"/>
                    <wp:effectExtent l="0" t="0" r="15240" b="0"/>
                    <wp:wrapTopAndBottom/>
                    <wp:docPr id="2" name="Text Box 2" descr="Pull quote with accent bar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543935" cy="6126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404040" w:themeColor="text1" w:themeTint="BF"/>
                                  </w:rPr>
                                  <w:id w:val="-158275010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sz="4" w:space="6" w:color="5B9BD5" w:themeColor="accent1"/>
                                      </w:pBdr>
                                      <w:spacing w:after="0" w:line="312" w:lineRule="auto"/>
                                      <w:rPr>
                                        <w:i/>
                                        <w:color w:val="404040" w:themeColor="text1" w:themeTint="BF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404040" w:themeColor="text1" w:themeTint="BF"/>
                                      </w:rPr>
                                      <w:t>[Grab your reader’s attention with a great quote from the document or use this space to emphasize a key point. To place this text box anywhere on the page, just drag it.]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2" o:spid="_x0000_s1028" type="#_x0000_t202" alt="Pull quote with accent bar" style="position:absolute;margin-left:0;margin-top:0;width:279.05pt;height:48.25pt;z-index:251663360;visibility:visible;mso-wrap-style:square;mso-width-percent:600;mso-height-percent:0;mso-left-percent:150;mso-wrap-distance-left:9pt;mso-wrap-distance-top:14.4pt;mso-wrap-distance-right:9pt;mso-wrap-distance-bottom:14.4pt;mso-position-horizontal-relative:margin;mso-position-vertical:center;mso-position-vertical-relative:margin;mso-width-percent:600;mso-height-percent:0;mso-left-percent:1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i/>
                              <w:color w:val="404040" w:themeColor="text1" w:themeTint="BF"/>
                            </w:rPr>
                            <w:id w:val="-1582750109"/>
                            <w:placeholder>
                              <w:docPart w:val="3338FDE329414F7296930FE4483897C4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sz="4" w:space="6" w:color="5B9BD5" w:themeColor="accent1"/>
                                </w:pBdr>
                                <w:spacing w:after="0" w:line="312" w:lineRule="auto"/>
                                <w:rPr>
                                  <w:i/>
                                  <w:color w:val="404040" w:themeColor="text1" w:themeTint="BF"/>
                                </w:rPr>
                              </w:pPr>
                              <w:r>
                                <w:rPr>
                                  <w:i/>
                                  <w:color w:val="404040" w:themeColor="text1" w:themeTint="BF"/>
                                </w:rPr>
                                <w:t>[Grab your reader’s attention with a great quote from the document or use this space to emphasize a key point. To place this text box anywhere on the page, just drag it.]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nsight Sidebar"/>
        <w:style w:val="Normal"/>
        <w:category>
          <w:name w:val=" Report"/>
          <w:gallery w:val="txtBox"/>
        </w:category>
        <w:behaviors>
          <w:behavior w:val="content"/>
        </w:behaviors>
        <w:description w:val="Color block text box sits below page content and spans full width of page margins"/>
        <w:guid w:val="{B0865C32-C83D-437B-AE65-FF920459BD84}"/>
      </w:docPartPr>
      <w:docPartBody>
        <w:p>
          <w:pPr>
            <w:pStyle w:val="InsightSidebar"/>
          </w:pPr>
          <w:r>
            <w:rPr>
              <w:noProof/>
            </w:rPr>
            <mc:AlternateContent>
              <mc:Choice Requires="wps">
                <w:drawing>
                  <wp:anchor distT="182880" distB="182880" distL="114300" distR="114300" simplePos="0" relativeHeight="251665408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1335024"/>
                    <wp:effectExtent l="0" t="0" r="0" b="0"/>
                    <wp:wrapTopAndBottom/>
                    <wp:docPr id="3" name="Rectangle 3" descr="Color-block pull quot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1335024"/>
                            </a:xfrm>
                            <a:prstGeom prst="rect">
                              <a:avLst/>
                            </a:prstGeom>
                            <a:solidFill>
                              <a:schemeClr val="accent6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id w:val="105805402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t>[Sidebars are great for calling out important points from your text or adding additional info for quick reference, such as a schedule.</w:t>
                                    </w:r>
                                  </w:p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t>They are typically placed on the left, right, top or bottom of the page. But you can easily drag them to any position you prefer.</w:t>
                                    </w:r>
                                  </w:p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365760" tIns="91440" rIns="365760" bIns="9144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3" o:spid="_x0000_s1029" alt="Color-block pull quote" style="position:absolute;margin-left:0;margin-top:0;width:468pt;height:105.1pt;z-index:251665408;visibility:visible;mso-wrap-style:square;mso-width-percent:1000;mso-height-percent:0;mso-wrap-distance-left:9pt;mso-wrap-distance-top:14.4pt;mso-wrap-distance-right:9pt;mso-wrap-distance-bottom:14.4pt;mso-position-horizontal:center;mso-position-horizontal-relative:margin;mso-position-vertical:bottom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" fillcolor="#70ad47 [3209]" stroked="f" strokeweight="1pt">
                    <v:textbox style="mso-fit-shape-to-text:t" inset="28.8pt,7.2pt,28.8pt,7.2pt">
                      <w:txbxContent>
                        <w:sdt>
                          <w:sdtPr>
                            <w:rPr>
                              <w:color w:val="FFFFFF" w:themeColor="background1"/>
                            </w:rPr>
                            <w:id w:val="1058054022"/>
                            <w:placeholder>
                              <w:docPart w:val="E64E106349A74F14A84C25ED02B7639F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[Sidebars are great for calling out important points from your text or adding additional info for quick reference, such as a schedule.</w:t>
                              </w:r>
                            </w:p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They are typically placed on the left, right, top or bottom of the page. But you can easily drag them to any position you prefer.</w:t>
                              </w:r>
                            </w:p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rect>
                </w:pict>
              </mc:Fallback>
            </mc:AlternateConten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B05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0FD84D566A149C3B8651AA01460842C">
    <w:name w:val="80FD84D566A149C3B8651AA01460842C"/>
  </w:style>
  <w:style w:type="paragraph" w:customStyle="1" w:styleId="14758700185F4737B6FA8891DFE97C68">
    <w:name w:val="14758700185F4737B6FA8891DFE97C68"/>
  </w:style>
  <w:style w:type="paragraph" w:customStyle="1" w:styleId="D2D1BF68519542FDBC65A66E23A86F1C">
    <w:name w:val="D2D1BF68519542FDBC65A66E23A86F1C"/>
  </w:style>
  <w:style w:type="paragraph" w:customStyle="1" w:styleId="1690298F499F40709E7A0E14F4DB0628">
    <w:name w:val="1690298F499F40709E7A0E14F4DB0628"/>
  </w:style>
  <w:style w:type="paragraph" w:customStyle="1" w:styleId="A6D3EDA4A34E4318A63C806B0A8EC3EE">
    <w:name w:val="A6D3EDA4A34E4318A63C806B0A8EC3EE"/>
  </w:style>
  <w:style w:type="paragraph" w:styleId="NoSpacing">
    <w:name w:val="No Spacing"/>
    <w:uiPriority w:val="1"/>
    <w:qFormat/>
    <w:pPr>
      <w:spacing w:after="0" w:line="240" w:lineRule="auto"/>
    </w:pPr>
    <w:rPr>
      <w:rFonts w:eastAsiaTheme="minorHAnsi"/>
      <w:color w:val="44546A" w:themeColor="text2"/>
      <w:sz w:val="20"/>
      <w:szCs w:val="20"/>
    </w:rPr>
  </w:style>
  <w:style w:type="paragraph" w:customStyle="1" w:styleId="4875D84C8673413583694C9F92D8CA23">
    <w:name w:val="4875D84C8673413583694C9F92D8CA23"/>
  </w:style>
  <w:style w:type="paragraph" w:customStyle="1" w:styleId="207047FF35714692A70AC7E571B42A03">
    <w:name w:val="207047FF35714692A70AC7E571B42A03"/>
  </w:style>
  <w:style w:type="paragraph" w:customStyle="1" w:styleId="77848505A2AD4CA08DFDA5E8C4F0188E">
    <w:name w:val="77848505A2AD4CA08DFDA5E8C4F0188E"/>
  </w:style>
  <w:style w:type="paragraph" w:customStyle="1" w:styleId="C2C8EA93035647909C688F1F08074459">
    <w:name w:val="C2C8EA93035647909C688F1F08074459"/>
  </w:style>
  <w:style w:type="paragraph" w:customStyle="1" w:styleId="245167510C184F519688115F30B613AA">
    <w:name w:val="245167510C184F519688115F30B613AA"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  <w:rPr>
      <w:rFonts w:eastAsiaTheme="minorHAnsi" w:cstheme="minorBidi"/>
      <w:color w:val="44546A" w:themeColor="text2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Theme="minorHAnsi"/>
      <w:color w:val="44546A" w:themeColor="text2"/>
      <w:sz w:val="20"/>
      <w:szCs w:val="20"/>
    </w:rPr>
  </w:style>
  <w:style w:type="paragraph" w:customStyle="1" w:styleId="D3158BBB454B4E89919885A3EE1BB83F">
    <w:name w:val="D3158BBB454B4E89919885A3EE1BB83F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 w:eastAsiaTheme="minorHAnsi" w:cstheme="minorBidi"/>
      <w:color w:val="44546A" w:themeColor="text2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eastAsiaTheme="minorHAnsi"/>
      <w:color w:val="44546A" w:themeColor="text2"/>
      <w:sz w:val="20"/>
      <w:szCs w:val="20"/>
    </w:rPr>
  </w:style>
  <w:style w:type="paragraph" w:customStyle="1" w:styleId="3338FDE329414F7296930FE4483897C4">
    <w:name w:val="3338FDE329414F7296930FE4483897C4"/>
  </w:style>
  <w:style w:type="paragraph" w:customStyle="1" w:styleId="InsightQuote">
    <w:name w:val="Insight Quote"/>
    <w:pPr>
      <w:spacing w:after="320" w:line="300" w:lineRule="auto"/>
    </w:pPr>
    <w:rPr>
      <w:rFonts w:eastAsiaTheme="minorHAnsi"/>
      <w:color w:val="44546A" w:themeColor="text2"/>
      <w:sz w:val="20"/>
      <w:szCs w:val="20"/>
    </w:rPr>
  </w:style>
  <w:style w:type="paragraph" w:customStyle="1" w:styleId="E64E106349A74F14A84C25ED02B7639F">
    <w:name w:val="E64E106349A74F14A84C25ED02B7639F"/>
  </w:style>
  <w:style w:type="paragraph" w:customStyle="1" w:styleId="InsightSidebar">
    <w:name w:val="Insight Sidebar"/>
    <w:rPr>
      <w:rFonts w:eastAsiaTheme="minorHAnsi"/>
      <w:color w:val="44546A" w:themeColor="text2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2.xml><?xml version="1.0" encoding="utf-8"?>
<ds:datastoreItem xmlns:ds="http://schemas.openxmlformats.org/officeDocument/2006/customXml" ds:itemID="{50B5C0D7-114B-4731-BE0A-665067445FF2}"/>
</file>

<file path=docProps/app.xml><?xml version="1.0" encoding="utf-8"?>
<Properties xmlns="http://schemas.openxmlformats.org/officeDocument/2006/extended-properties" xmlns:vt="http://schemas.openxmlformats.org/officeDocument/2006/docPropsVTypes">
  <Template>Insight bb batch 2.dotx</Template>
  <TotalTime>0</TotalTime>
  <Pages>1</Pages>
  <Words>0</Words>
  <Characters>0</Characters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:creator/>
  <dcterms:modified xsi:type="dcterms:W3CDTF">2013-01-11T22:14:00.0000000Z</dcterms:modified>
  <lastModifiedBy/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TC039981599991</vt:lpwstr>
  </property>
</Properties>
</file>