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00000"/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808E7B7-05FE-48E2-968D-7C91AFD13BCA}"/>
      </w:docPartPr>
      <w:docPartBody>
        <w:p w:rsidR="00000000" w:rsidRDefault="0075179F" w:rsidP="0075179F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0F3F62D-B611-45DD-8BA6-547F524EDA4F}"/>
      </w:docPartPr>
      <w:docPartBody>
        <w:p w:rsidR="00000000" w:rsidRDefault="0075179F" w:rsidP="0075179F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5524E5F-DC93-49E9-A964-8FB49D79C9A6}"/>
      </w:docPartPr>
      <w:docPartBody>
        <w:p w:rsidR="00000000" w:rsidRDefault="0075179F" w:rsidP="0075179F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A4659C4-1868-432B-9B6D-99328C067C4D}"/>
      </w:docPartPr>
      <w:docPartBody>
        <w:p w:rsidR="00000000" w:rsidRDefault="0075179F" w:rsidP="0075179F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A4C5A94-07DB-4C34-9727-FE95EF8FCBDA}"/>
      </w:docPartPr>
      <w:docPartBody>
        <w:p w:rsidR="00000000" w:rsidRDefault="0075179F" w:rsidP="0075179F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3633EB5-F2BF-41B6-AB3A-63F572C95434}"/>
      </w:docPartPr>
      <w:docPartBody>
        <w:p w:rsidR="00000000" w:rsidRDefault="0075179F" w:rsidP="0075179F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426B4E9-7C02-4A13-B7D6-CEEE501B44D6}"/>
      </w:docPartPr>
      <w:docPartBody>
        <w:p w:rsidR="00000000" w:rsidRDefault="0075179F" w:rsidP="0075179F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EC695B0-9292-4B1C-A205-B2052828241D}"/>
      </w:docPartPr>
      <w:docPartBody>
        <w:p w:rsidR="00000000" w:rsidRDefault="0075179F" w:rsidP="0075179F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A4D10C4-D3BF-4E4A-BD3C-AA31202146B6}"/>
      </w:docPartPr>
      <w:docPartBody>
        <w:p w:rsidR="00000000" w:rsidRDefault="0075179F" w:rsidP="0075179F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F65E325-CDBD-41B6-A366-F317BDD14091}"/>
      </w:docPartPr>
      <w:docPartBody>
        <w:p w:rsidR="00000000" w:rsidRDefault="0075179F" w:rsidP="0075179F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D2B158B-9AAC-4906-83C2-D064E9F8610F}"/>
      </w:docPartPr>
      <w:docPartBody>
        <w:p w:rsidR="00000000" w:rsidRDefault="0075179F" w:rsidP="0075179F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val="ashok"/>
        <w:style w:val="Signature"/>
        <w:category>
          <w:name w:val="General"/>
          <w:gallery w:val="autoTxt"/>
        </w:category>
        <w:behaviors>
          <w:behavior w:val="content"/>
        </w:behaviors>
        <w:guid w:val="{AA13EC01-C162-4308-B886-C3C7F3607969}"/>
      </w:docPartPr>
      <w:docPartBody>
        <w:p w:rsidR="00000000" w:rsidRDefault="0075179F">
          <w:r>
            <w:t>ashok</w:t>
          </w:r>
        </w:p>
      </w:docPartBody>
    </w:docPart>
    <w:docPart>
      <w:docPartPr>
        <w:name w:val="a"/>
        <w:style w:val="Reference Initials"/>
        <w:category>
          <w:name w:val="General"/>
          <w:gallery w:val="autoTxt"/>
        </w:category>
        <w:behaviors>
          <w:behavior w:val="content"/>
        </w:behaviors>
        <w:guid w:val="{10CFA7CB-4F0B-4E5B-A238-BFC17F48F359}"/>
      </w:docPartPr>
      <w:docPartBody>
        <w:p w:rsidR="00000000" w:rsidRDefault="0075179F">
          <w:r>
            <w:t>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9F"/>
    <w:rsid w:val="0075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79F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75179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7517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NormalEmail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</dc:creator>
  <cp:keywords/>
  <dc:description/>
  <cp:lastModifiedBy>ashok</cp:lastModifiedBy>
  <cp:revision>1</cp:revision>
  <dcterms:created xsi:type="dcterms:W3CDTF">2016-03-30T19:38:00Z</dcterms:created>
  <dcterms:modified xsi:type="dcterms:W3CDTF">2016-03-30T19:38:00Z</dcterms:modified>
</cp:coreProperties>
</file>