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C7" w:rsidRDefault="00867AC7" w:rsidP="00B631AA">
      <w:pPr>
        <w:rPr>
          <w:rFonts w:ascii="Verdana" w:hAnsi="Verdana" w:cs="Verdana"/>
          <w:sz w:val="52"/>
          <w:szCs w:val="52"/>
        </w:rPr>
      </w:pPr>
      <w:r w:rsidRPr="004F583A">
        <w:rPr>
          <w:rFonts w:ascii="Verdana" w:hAnsi="Verdana" w:cs="Verdana"/>
          <w:sz w:val="52"/>
          <w:szCs w:val="52"/>
        </w:rPr>
        <w:t>Portrait of You</w:t>
      </w:r>
    </w:p>
    <w:p w:rsidR="00867AC7" w:rsidRPr="00CC7208" w:rsidRDefault="00867AC7" w:rsidP="00B631AA">
      <w:pPr>
        <w:rPr>
          <w:rFonts w:ascii="Verdana" w:hAnsi="Verdana" w:cs="Verdana"/>
          <w:sz w:val="36"/>
          <w:szCs w:val="36"/>
        </w:rPr>
      </w:pPr>
    </w:p>
    <w:p w:rsidR="00867AC7" w:rsidRPr="00CC7208" w:rsidRDefault="00867AC7" w:rsidP="00CC7208">
      <w:pPr>
        <w:rPr>
          <w:rFonts w:ascii="Verdana" w:hAnsi="Verdana" w:cs="Verdana"/>
          <w:sz w:val="20"/>
          <w:szCs w:val="20"/>
        </w:rPr>
      </w:pPr>
      <w:r w:rsidRPr="00CC7208">
        <w:rPr>
          <w:rFonts w:ascii="Verdana" w:hAnsi="Verdana" w:cs="Verdana"/>
          <w:sz w:val="20"/>
          <w:szCs w:val="20"/>
        </w:rPr>
        <w:t>This sample illustrates how you can incorporate your Birkman</w:t>
      </w:r>
      <w:r w:rsidR="004C0B5A">
        <w:rPr>
          <w:rFonts w:ascii="Verdana" w:hAnsi="Verdana" w:cs="Verdana"/>
          <w:sz w:val="20"/>
          <w:szCs w:val="20"/>
        </w:rPr>
        <w:t xml:space="preserve"> First Look</w:t>
      </w:r>
      <w:r w:rsidRPr="00CC7208">
        <w:rPr>
          <w:rFonts w:ascii="Verdana" w:hAnsi="Verdana" w:cs="Verdana"/>
          <w:sz w:val="20"/>
          <w:szCs w:val="20"/>
          <w:vertAlign w:val="superscript"/>
        </w:rPr>
        <w:t>®</w:t>
      </w:r>
      <w:r w:rsidRPr="00CC7208">
        <w:rPr>
          <w:rFonts w:ascii="Verdana" w:hAnsi="Verdana" w:cs="Verdana"/>
          <w:sz w:val="20"/>
          <w:szCs w:val="20"/>
        </w:rPr>
        <w:t xml:space="preserve"> Results, Values and Drivers and the Self Awareness tool on RightEverywhere</w:t>
      </w:r>
      <w:r>
        <w:rPr>
          <w:rFonts w:ascii="Verdana" w:hAnsi="Verdana" w:cs="Verdana"/>
          <w:sz w:val="20"/>
          <w:szCs w:val="20"/>
        </w:rPr>
        <w:t>™</w:t>
      </w:r>
      <w:r w:rsidR="00387ED8">
        <w:rPr>
          <w:rFonts w:ascii="Verdana" w:hAnsi="Verdana" w:cs="Verdana"/>
          <w:sz w:val="20"/>
          <w:szCs w:val="20"/>
        </w:rPr>
        <w:t xml:space="preserve"> into a snap</w:t>
      </w:r>
      <w:r w:rsidRPr="00CC7208">
        <w:rPr>
          <w:rFonts w:ascii="Verdana" w:hAnsi="Verdana" w:cs="Verdana"/>
          <w:sz w:val="20"/>
          <w:szCs w:val="20"/>
        </w:rPr>
        <w:t>shot of you.  A worksheet follows to use for capturing your unique portrait.</w:t>
      </w: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  <w:r w:rsidRPr="004F583A">
        <w:rPr>
          <w:rFonts w:ascii="Verdana" w:hAnsi="Verdana" w:cs="Verdana"/>
          <w:sz w:val="52"/>
          <w:szCs w:val="52"/>
        </w:rPr>
        <w:t xml:space="preserve"> </w:t>
      </w:r>
    </w:p>
    <w:tbl>
      <w:tblPr>
        <w:tblpPr w:leftFromText="180" w:rightFromText="180" w:vertAnchor="page" w:horzAnchor="margin" w:tblpY="4321"/>
        <w:tblW w:w="10037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2370"/>
        <w:gridCol w:w="1964"/>
        <w:gridCol w:w="2096"/>
        <w:gridCol w:w="1963"/>
        <w:gridCol w:w="1644"/>
      </w:tblGrid>
      <w:tr w:rsidR="00867AC7" w:rsidRPr="00762A6B">
        <w:trPr>
          <w:trHeight w:val="1394"/>
          <w:tblCellSpacing w:w="0" w:type="dxa"/>
        </w:trPr>
        <w:tc>
          <w:tcPr>
            <w:tcW w:w="23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Strengths</w:t>
            </w:r>
          </w:p>
          <w:p w:rsidR="00867AC7" w:rsidRPr="00CC7208" w:rsidRDefault="00867AC7" w:rsidP="00CC7208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867AC7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Birkman</w:t>
            </w: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</w:p>
          <w:p w:rsidR="00867AC7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Strengths </w:t>
            </w:r>
          </w:p>
          <w:p w:rsidR="00867AC7" w:rsidRDefault="00867AC7" w:rsidP="00CC7208">
            <w:pPr>
              <w:ind w:right="11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Analysis-Defining 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Your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Interests</w:t>
            </w:r>
          </w:p>
        </w:tc>
        <w:tc>
          <w:tcPr>
            <w:tcW w:w="19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Values &amp;</w:t>
            </w:r>
          </w:p>
          <w:p w:rsidR="00867AC7" w:rsidRPr="00CC7208" w:rsidRDefault="00867AC7" w:rsidP="00CC7208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Drivers</w:t>
            </w:r>
          </w:p>
          <w:p w:rsidR="00867AC7" w:rsidRPr="00CC7208" w:rsidRDefault="00867AC7" w:rsidP="00CC7208">
            <w:pPr>
              <w:spacing w:line="120" w:lineRule="auto"/>
              <w:ind w:left="115" w:hanging="115"/>
              <w:jc w:val="center"/>
              <w:rPr>
                <w:rFonts w:ascii="Verdana" w:hAnsi="Verdana" w:cs="Verdana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:rsidR="00867AC7" w:rsidRDefault="00867AC7" w:rsidP="00CC7208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Self </w:t>
            </w:r>
          </w:p>
          <w:p w:rsidR="00867AC7" w:rsidRPr="00CC7208" w:rsidRDefault="00867AC7" w:rsidP="00CC7208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Awareness   Activity</w:t>
            </w:r>
          </w:p>
        </w:tc>
        <w:tc>
          <w:tcPr>
            <w:tcW w:w="20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Abilities</w:t>
            </w:r>
          </w:p>
          <w:p w:rsidR="00867AC7" w:rsidRPr="00CC7208" w:rsidRDefault="00867AC7" w:rsidP="00CC7208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  <w:p w:rsidR="00867AC7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Education, 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Skills,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Experience</w:t>
            </w: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,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Strengths  Analysis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-  Identifying Your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Key Skills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Needs</w:t>
            </w:r>
          </w:p>
          <w:p w:rsidR="00867AC7" w:rsidRPr="00CC7208" w:rsidRDefault="00867AC7" w:rsidP="00CC7208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Birkman</w:t>
            </w:r>
          </w:p>
        </w:tc>
        <w:tc>
          <w:tcPr>
            <w:tcW w:w="16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Other</w:t>
            </w:r>
          </w:p>
          <w:p w:rsidR="00867AC7" w:rsidRPr="00CC7208" w:rsidRDefault="00867AC7" w:rsidP="00CC7208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867AC7" w:rsidRPr="00762A6B">
        <w:trPr>
          <w:trHeight w:val="2698"/>
          <w:tblCellSpacing w:w="0" w:type="dxa"/>
        </w:trPr>
        <w:tc>
          <w:tcPr>
            <w:tcW w:w="23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Motivate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Organize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Persuade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Generate ideas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Plan</w:t>
            </w: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  <w:p w:rsidR="00867AC7" w:rsidRPr="00CC7208" w:rsidRDefault="00867AC7" w:rsidP="00CC7208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Lifestyle        integration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Knowledge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Creativity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Profit/gain ($70K)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Work with others</w:t>
            </w: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BA Education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Training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Consultative Intangible Sales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Delegative Management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Social Service /Counseling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Group interaction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Plenty to do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Be assertive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Allow flexibility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Expression of feelings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Visualize possibilities,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innovating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Insightful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Energetic</w:t>
            </w:r>
          </w:p>
          <w:p w:rsidR="00867AC7" w:rsidRPr="00CC7208" w:rsidRDefault="00867AC7" w:rsidP="00CC7208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sz w:val="20"/>
                <w:szCs w:val="20"/>
              </w:rPr>
              <w:t>Optimistic</w:t>
            </w:r>
          </w:p>
        </w:tc>
      </w:tr>
    </w:tbl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p w:rsidR="00867AC7" w:rsidRDefault="00867AC7" w:rsidP="00005982">
      <w:pPr>
        <w:rPr>
          <w:rFonts w:ascii="Verdana" w:hAnsi="Verdana" w:cs="Verdana"/>
          <w:sz w:val="52"/>
          <w:szCs w:val="52"/>
        </w:rPr>
      </w:pPr>
      <w:r>
        <w:rPr>
          <w:rFonts w:ascii="Verdana" w:hAnsi="Verdana" w:cs="Verdana"/>
          <w:sz w:val="20"/>
          <w:szCs w:val="20"/>
        </w:rPr>
        <w:br w:type="page"/>
      </w:r>
      <w:r w:rsidRPr="004F583A">
        <w:rPr>
          <w:rFonts w:ascii="Verdana" w:hAnsi="Verdana" w:cs="Verdana"/>
          <w:sz w:val="52"/>
          <w:szCs w:val="52"/>
        </w:rPr>
        <w:lastRenderedPageBreak/>
        <w:t>Portrait of You</w:t>
      </w:r>
    </w:p>
    <w:p w:rsidR="00867AC7" w:rsidRDefault="00867AC7" w:rsidP="00B631AA">
      <w:pPr>
        <w:rPr>
          <w:rFonts w:ascii="Verdana" w:hAnsi="Verdana" w:cs="Verdana"/>
          <w:sz w:val="20"/>
          <w:szCs w:val="20"/>
        </w:rPr>
      </w:pPr>
    </w:p>
    <w:tbl>
      <w:tblPr>
        <w:tblpPr w:leftFromText="180" w:rightFromText="180" w:vertAnchor="page" w:horzAnchor="margin" w:tblpY="2971"/>
        <w:tblW w:w="10037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2370"/>
        <w:gridCol w:w="1964"/>
        <w:gridCol w:w="2096"/>
        <w:gridCol w:w="1963"/>
        <w:gridCol w:w="1644"/>
      </w:tblGrid>
      <w:tr w:rsidR="00867AC7" w:rsidRPr="00762A6B">
        <w:trPr>
          <w:trHeight w:val="2400"/>
          <w:tblCellSpacing w:w="0" w:type="dxa"/>
        </w:trPr>
        <w:tc>
          <w:tcPr>
            <w:tcW w:w="23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Strengths</w:t>
            </w:r>
          </w:p>
          <w:p w:rsidR="00867AC7" w:rsidRPr="00CC7208" w:rsidRDefault="00867AC7" w:rsidP="00005982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867AC7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Birkman</w:t>
            </w: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</w:p>
          <w:p w:rsidR="00867AC7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Strengths </w:t>
            </w:r>
          </w:p>
          <w:p w:rsidR="00867AC7" w:rsidRDefault="00867AC7" w:rsidP="00005982">
            <w:pPr>
              <w:ind w:right="11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Analysis-Defining 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Your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Interests</w:t>
            </w:r>
          </w:p>
        </w:tc>
        <w:tc>
          <w:tcPr>
            <w:tcW w:w="19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Values &amp;</w:t>
            </w:r>
          </w:p>
          <w:p w:rsidR="00867AC7" w:rsidRPr="00CC7208" w:rsidRDefault="00867AC7" w:rsidP="00005982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Drivers</w:t>
            </w:r>
          </w:p>
          <w:p w:rsidR="00867AC7" w:rsidRPr="00CC7208" w:rsidRDefault="00867AC7" w:rsidP="00005982">
            <w:pPr>
              <w:spacing w:line="120" w:lineRule="auto"/>
              <w:ind w:left="115" w:hanging="115"/>
              <w:jc w:val="center"/>
              <w:rPr>
                <w:rFonts w:ascii="Verdana" w:hAnsi="Verdana" w:cs="Verdana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:rsidR="00867AC7" w:rsidRDefault="00867AC7" w:rsidP="00005982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Self </w:t>
            </w:r>
          </w:p>
          <w:p w:rsidR="00867AC7" w:rsidRPr="00CC7208" w:rsidRDefault="00867AC7" w:rsidP="00005982">
            <w:pPr>
              <w:ind w:left="109" w:hanging="109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Awareness   Activity</w:t>
            </w:r>
          </w:p>
        </w:tc>
        <w:tc>
          <w:tcPr>
            <w:tcW w:w="20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Abilities</w:t>
            </w:r>
          </w:p>
          <w:p w:rsidR="00867AC7" w:rsidRPr="00CC7208" w:rsidRDefault="00867AC7" w:rsidP="00005982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  <w:p w:rsidR="00867AC7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Education, 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Skills,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Experience</w:t>
            </w: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,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Strengths  Analysis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-  Identifying Your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Key Skills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Needs</w:t>
            </w:r>
          </w:p>
          <w:p w:rsidR="00867AC7" w:rsidRPr="00CC7208" w:rsidRDefault="00867AC7" w:rsidP="00005982">
            <w:pPr>
              <w:spacing w:line="120" w:lineRule="auto"/>
              <w:jc w:val="center"/>
              <w:rPr>
                <w:rFonts w:ascii="Verdana" w:hAnsi="Verdana" w:cs="Verdana"/>
                <w:b/>
                <w:bCs/>
                <w:sz w:val="20"/>
                <w:szCs w:val="20"/>
                <w:u w:val="single"/>
              </w:rPr>
            </w:pP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sz w:val="20"/>
                <w:szCs w:val="20"/>
              </w:rPr>
              <w:t>Birkman</w:t>
            </w:r>
          </w:p>
        </w:tc>
        <w:tc>
          <w:tcPr>
            <w:tcW w:w="16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color w:val="365F91"/>
                <w:sz w:val="20"/>
                <w:szCs w:val="20"/>
              </w:rPr>
            </w:pPr>
            <w:r w:rsidRPr="00CC7208">
              <w:rPr>
                <w:rFonts w:ascii="Verdana" w:hAnsi="Verdana" w:cs="Verdana"/>
                <w:b/>
                <w:bCs/>
                <w:color w:val="365F91"/>
                <w:sz w:val="20"/>
                <w:szCs w:val="20"/>
                <w:u w:val="single"/>
              </w:rPr>
              <w:t>Other</w:t>
            </w:r>
          </w:p>
          <w:p w:rsidR="00867AC7" w:rsidRPr="00CC7208" w:rsidRDefault="00867AC7" w:rsidP="00005982">
            <w:pPr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867AC7" w:rsidRPr="00762A6B">
        <w:trPr>
          <w:trHeight w:val="8013"/>
          <w:tblCellSpacing w:w="0" w:type="dxa"/>
        </w:trPr>
        <w:tc>
          <w:tcPr>
            <w:tcW w:w="23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7AC7" w:rsidRPr="00CC7208" w:rsidRDefault="00867AC7" w:rsidP="00005982">
            <w:pPr>
              <w:ind w:left="360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:rsidR="00867AC7" w:rsidRPr="00CC7208" w:rsidRDefault="00867AC7" w:rsidP="00005982">
      <w:pPr>
        <w:rPr>
          <w:rFonts w:ascii="Verdana" w:hAnsi="Verdana" w:cs="Verdana"/>
          <w:sz w:val="20"/>
          <w:szCs w:val="20"/>
        </w:rPr>
      </w:pPr>
    </w:p>
    <w:sectPr w:rsidR="00867AC7" w:rsidRPr="00CC7208" w:rsidSect="00CC7208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2240" w:h="15840"/>
      <w:pgMar w:top="1584" w:right="1440" w:bottom="1800" w:left="720" w:header="720" w:footer="648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F82" w:rsidRDefault="00270F82">
      <w:r>
        <w:separator/>
      </w:r>
    </w:p>
  </w:endnote>
  <w:endnote w:type="continuationSeparator" w:id="0">
    <w:p w:rsidR="00270F82" w:rsidRDefault="00270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CE19BC" w:rsidP="00197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67AC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67AC7" w:rsidRDefault="00867A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CE19BC" w:rsidP="00197C13">
    <w:pPr>
      <w:pStyle w:val="Footer"/>
      <w:framePr w:wrap="around" w:vAnchor="text" w:hAnchor="page" w:xAlign="center" w:y="1"/>
      <w:rPr>
        <w:rStyle w:val="PageNumber"/>
      </w:rPr>
    </w:pPr>
    <w:r>
      <w:rPr>
        <w:rStyle w:val="PageNumber"/>
      </w:rPr>
      <w:fldChar w:fldCharType="begin"/>
    </w:r>
    <w:r w:rsidR="00867AC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0B5A">
      <w:rPr>
        <w:rStyle w:val="PageNumber"/>
        <w:noProof/>
      </w:rPr>
      <w:t>2</w:t>
    </w:r>
    <w:r>
      <w:rPr>
        <w:rStyle w:val="PageNumber"/>
      </w:rPr>
      <w:fldChar w:fldCharType="end"/>
    </w:r>
  </w:p>
  <w:p w:rsidR="00867AC7" w:rsidRDefault="00CE19BC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768.25pt;width:180pt;height:9.35pt;z-index:5;mso-position-horizontal:left;mso-position-horizontal-relative:margin;mso-position-vertical-relative:page" filled="f" stroked="f">
          <v:textbox inset="0,0,0,0">
            <w:txbxContent>
              <w:p w:rsidR="00867AC7" w:rsidRPr="00B85F21" w:rsidRDefault="00867AC7" w:rsidP="00197C13">
                <w:pPr>
                  <w:pStyle w:val="RMLegalCopy"/>
                </w:pPr>
                <w:r w:rsidRPr="00B85F21">
                  <w:t>© Right Management 2009. All Rights Reserved.</w:t>
                </w:r>
              </w:p>
            </w:txbxContent>
          </v:textbox>
          <w10:wrap anchorx="margin" anchory="page"/>
          <w10:anchorlock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452.55pt;margin-top:10in;width:126pt;height:36.9pt;z-index:2;mso-position-horizontal-relative:page;mso-position-vertical-relative:page">
          <v:imagedata r:id="rId1" o:title=""/>
          <w10:wrap anchorx="page" anchory="page"/>
          <w10:anchorlock/>
        </v:shape>
      </w:pict>
    </w:r>
    <w:r>
      <w:rPr>
        <w:noProof/>
      </w:rPr>
      <w:pict>
        <v:shape id="_x0000_s2052" type="#_x0000_t75" style="position:absolute;margin-left:0;margin-top:748.1pt;width:126pt;height:10.75pt;z-index:1;mso-position-horizontal:left;mso-position-horizontal-relative:margin;mso-position-vertical-relative:page">
          <v:imagedata r:id="rId2" o:title=""/>
          <w10:wrap anchorx="margin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CE19BC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768.25pt;width:180pt;height:9.35pt;z-index:6;mso-position-horizontal:left;mso-position-horizontal-relative:margin;mso-position-vertical-relative:page" filled="f" stroked="f">
          <v:textbox style="mso-next-textbox:#_x0000_s2054" inset="0,0,0,0">
            <w:txbxContent>
              <w:p w:rsidR="00867AC7" w:rsidRPr="00291CC7" w:rsidRDefault="00867AC7">
                <w:pPr>
                  <w:pStyle w:val="RMLegalCopy"/>
                </w:pPr>
                <w:r w:rsidRPr="00291CC7">
                  <w:t>© Right Management 2009. All Rights Reserved.</w:t>
                </w:r>
              </w:p>
            </w:txbxContent>
          </v:textbox>
          <w10:wrap anchorx="margin" anchory="page"/>
          <w10:anchorlock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452.9pt;margin-top:10in;width:126pt;height:36.9pt;z-index:4;mso-position-horizontal-relative:page;mso-position-vertical-relative:page">
          <v:imagedata r:id="rId1" o:title=""/>
          <w10:wrap anchorx="page" anchory="page"/>
          <w10:anchorlock/>
        </v:shape>
      </w:pict>
    </w:r>
    <w:r>
      <w:rPr>
        <w:noProof/>
      </w:rPr>
      <w:pict>
        <v:shape id="_x0000_s2056" type="#_x0000_t75" style="position:absolute;margin-left:0;margin-top:748.1pt;width:126pt;height:10.75pt;z-index:3;mso-position-horizontal:left;mso-position-horizontal-relative:margin;mso-position-vertical-relative:page">
          <v:imagedata r:id="rId2" o:title=""/>
          <w10:wrap anchorx="margin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F82" w:rsidRDefault="00270F82">
      <w:r>
        <w:separator/>
      </w:r>
    </w:p>
  </w:footnote>
  <w:footnote w:type="continuationSeparator" w:id="0">
    <w:p w:rsidR="00270F82" w:rsidRDefault="00270F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CE19BC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8pt;margin-top:18pt;width:8in;height:40pt;z-index:-1;mso-position-horizontal-relative:page;mso-position-vertical-relative:page">
          <v:imagedata r:id="rId1" o:title=""/>
          <w10:wrap anchorx="page" anchory="page"/>
          <w10:anchorlock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CE19B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18pt;margin-top:18pt;width:8in;height:40pt;z-index:-2;mso-position-horizontal-relative:page;mso-position-vertical-relative:page">
          <v:imagedata r:id="rId1" o:title=""/>
          <w10:wrap anchorx="page" anchory="page"/>
          <w10:anchorlock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oNotTrackMoves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8B5"/>
    <w:rsid w:val="00005982"/>
    <w:rsid w:val="00197C13"/>
    <w:rsid w:val="00270F82"/>
    <w:rsid w:val="00291CC7"/>
    <w:rsid w:val="00387ED8"/>
    <w:rsid w:val="003D48B5"/>
    <w:rsid w:val="004C0B5A"/>
    <w:rsid w:val="004F583A"/>
    <w:rsid w:val="0065284E"/>
    <w:rsid w:val="00762A6B"/>
    <w:rsid w:val="00867AC7"/>
    <w:rsid w:val="00A10F1E"/>
    <w:rsid w:val="00AF0AE0"/>
    <w:rsid w:val="00B631AA"/>
    <w:rsid w:val="00B85F21"/>
    <w:rsid w:val="00C17802"/>
    <w:rsid w:val="00CC7208"/>
    <w:rsid w:val="00CE19BC"/>
    <w:rsid w:val="00CF6151"/>
    <w:rsid w:val="00F37924"/>
    <w:rsid w:val="00FA67B7"/>
    <w:rsid w:val="00FB6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9BC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CE19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58E2"/>
  </w:style>
  <w:style w:type="table" w:styleId="TableGrid">
    <w:name w:val="Table Grid"/>
    <w:basedOn w:val="TableNormal"/>
    <w:uiPriority w:val="99"/>
    <w:rsid w:val="00CE19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MCaption">
    <w:name w:val="RM Caption"/>
    <w:basedOn w:val="Normal"/>
    <w:uiPriority w:val="99"/>
    <w:rsid w:val="00CE19BC"/>
    <w:pPr>
      <w:spacing w:line="340" w:lineRule="exact"/>
    </w:pPr>
    <w:rPr>
      <w:rFonts w:ascii="Verdana" w:hAnsi="Verdana" w:cs="Verdana"/>
      <w:i/>
      <w:iCs/>
      <w:color w:val="6698C2"/>
      <w:sz w:val="24"/>
      <w:szCs w:val="24"/>
    </w:rPr>
  </w:style>
  <w:style w:type="paragraph" w:customStyle="1" w:styleId="RMBodyCopy">
    <w:name w:val="RM Body Copy"/>
    <w:autoRedefine/>
    <w:uiPriority w:val="99"/>
    <w:rsid w:val="00CE19BC"/>
    <w:pPr>
      <w:spacing w:line="260" w:lineRule="exact"/>
    </w:pPr>
    <w:rPr>
      <w:rFonts w:ascii="Verdana" w:hAnsi="Verdana" w:cs="Verdana"/>
    </w:rPr>
  </w:style>
  <w:style w:type="paragraph" w:customStyle="1" w:styleId="RMSubhead">
    <w:name w:val="RM Subhead"/>
    <w:autoRedefine/>
    <w:uiPriority w:val="99"/>
    <w:rsid w:val="00CE19BC"/>
    <w:pPr>
      <w:spacing w:line="260" w:lineRule="exact"/>
    </w:pPr>
    <w:rPr>
      <w:rFonts w:ascii="Verdana" w:hAnsi="Verdana" w:cs="Verdana"/>
      <w:b/>
      <w:bCs/>
    </w:rPr>
  </w:style>
  <w:style w:type="paragraph" w:customStyle="1" w:styleId="RMHeadline">
    <w:name w:val="RM Headline"/>
    <w:uiPriority w:val="99"/>
    <w:rsid w:val="00CE19BC"/>
    <w:pPr>
      <w:spacing w:line="600" w:lineRule="exact"/>
    </w:pPr>
    <w:rPr>
      <w:rFonts w:ascii="Verdana" w:hAnsi="Verdana" w:cs="Verdana"/>
      <w:sz w:val="52"/>
      <w:szCs w:val="52"/>
    </w:rPr>
  </w:style>
  <w:style w:type="paragraph" w:styleId="Header">
    <w:name w:val="header"/>
    <w:basedOn w:val="Normal"/>
    <w:link w:val="HeaderChar"/>
    <w:uiPriority w:val="99"/>
    <w:rsid w:val="00CE19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58E2"/>
  </w:style>
  <w:style w:type="character" w:styleId="PageNumber">
    <w:name w:val="page number"/>
    <w:basedOn w:val="DefaultParagraphFont"/>
    <w:uiPriority w:val="99"/>
    <w:rsid w:val="00CE19BC"/>
    <w:rPr>
      <w:rFonts w:ascii="Verdana" w:hAnsi="Verdana" w:cs="Verdana"/>
      <w:color w:val="auto"/>
      <w:sz w:val="20"/>
      <w:szCs w:val="20"/>
      <w:u w:val="none"/>
    </w:rPr>
  </w:style>
  <w:style w:type="paragraph" w:customStyle="1" w:styleId="RMSidebar">
    <w:name w:val="RM Sidebar"/>
    <w:uiPriority w:val="99"/>
    <w:rsid w:val="00CE19BC"/>
    <w:pPr>
      <w:framePr w:hSpace="187" w:wrap="around" w:vAnchor="page" w:hAnchor="page" w:x="8992" w:y="1441"/>
      <w:spacing w:line="300" w:lineRule="exact"/>
      <w:suppressOverlap/>
    </w:pPr>
    <w:rPr>
      <w:rFonts w:ascii="Verdana" w:hAnsi="Verdana" w:cs="Verdana"/>
      <w:i/>
      <w:iCs/>
      <w:color w:val="6698C2"/>
      <w:sz w:val="24"/>
      <w:szCs w:val="24"/>
    </w:rPr>
  </w:style>
  <w:style w:type="paragraph" w:customStyle="1" w:styleId="RMLegalCopy">
    <w:name w:val="RM Legal Copy"/>
    <w:uiPriority w:val="99"/>
    <w:rsid w:val="00CE19BC"/>
    <w:rPr>
      <w:rFonts w:ascii="Verdana" w:hAnsi="Verdana" w:cs="Verdana"/>
      <w:color w:val="404040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rginiaC\Desktop\RM_FactSheet_Blue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RM_FactSheet_Blue.doc</Template>
  <TotalTime>0</TotalTime>
  <Pages>2</Pages>
  <Words>169</Words>
  <Characters>967</Characters>
  <Application>Microsoft Office Word</Application>
  <DocSecurity>0</DocSecurity>
  <Lines>8</Lines>
  <Paragraphs>2</Paragraphs>
  <ScaleCrop>false</ScaleCrop>
  <Company>Burson-Marsteller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Headline Line 1</dc:title>
  <dc:subject/>
  <dc:creator>virginiac</dc:creator>
  <cp:keywords/>
  <dc:description/>
  <cp:lastModifiedBy>Bonniet</cp:lastModifiedBy>
  <cp:revision>2</cp:revision>
  <cp:lastPrinted>2009-10-20T21:13:00Z</cp:lastPrinted>
  <dcterms:created xsi:type="dcterms:W3CDTF">2009-12-03T19:13:00Z</dcterms:created>
  <dcterms:modified xsi:type="dcterms:W3CDTF">2009-12-03T19:13:00Z</dcterms:modified>
</cp:coreProperties>
</file>